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222B6" w:rsidR="002C6AF4" w:rsidP="0095270D" w:rsidRDefault="008E7E82" w14:paraId="5820CB15" w14:textId="35D54227">
      <w:pPr>
        <w:pStyle w:val="Title"/>
        <w:rPr>
          <w:color w:val="FF650B"/>
        </w:rPr>
      </w:pPr>
      <w:proofErr w:type="spellStart"/>
      <w:r>
        <w:t>CalBEM</w:t>
      </w:r>
      <w:proofErr w:type="spellEnd"/>
      <w:r>
        <w:t xml:space="preserve"> </w:t>
      </w:r>
      <w:r w:rsidR="00AF6040">
        <w:t xml:space="preserve">Project </w:t>
      </w:r>
      <w:r w:rsidR="00860388">
        <w:t>Funding Proposal</w:t>
      </w:r>
      <w:r w:rsidR="00653320">
        <w:t xml:space="preserve"> Form</w:t>
      </w:r>
    </w:p>
    <w:p w:rsidR="00877F37" w:rsidP="15555BD8" w:rsidRDefault="002C6AF4" w14:paraId="6449658A" w14:textId="1C93E167">
      <w:pPr>
        <w:pStyle w:val="Subtitle"/>
        <w:rPr/>
      </w:pPr>
      <w:r w:rsidR="002C6AF4">
        <w:rPr/>
        <w:t>20</w:t>
      </w:r>
      <w:r w:rsidR="00BB3DC6">
        <w:rPr/>
        <w:t>2</w:t>
      </w:r>
      <w:r w:rsidR="4BC98D76">
        <w:rPr/>
        <w:t>6</w:t>
      </w:r>
    </w:p>
    <w:p w:rsidRPr="00391E43" w:rsidR="00391E43" w:rsidP="00FB2748" w:rsidRDefault="050C0838" w14:paraId="04E64CD6" w14:textId="282B231C">
      <w:pPr>
        <w:pStyle w:val="Heading3"/>
        <w:spacing w:after="240"/>
        <w:jc w:val="center"/>
        <w:rPr>
          <w:b w:val="0"/>
        </w:rPr>
      </w:pPr>
      <w:r w:rsidRPr="5523BA1A">
        <w:rPr>
          <w:b w:val="0"/>
          <w:color w:val="44546A" w:themeColor="text2"/>
        </w:rPr>
        <w:t xml:space="preserve">Please </w:t>
      </w:r>
      <w:r w:rsidRPr="5523BA1A" w:rsidR="4B700355">
        <w:rPr>
          <w:b w:val="0"/>
          <w:color w:val="44546A" w:themeColor="text2"/>
        </w:rPr>
        <w:t xml:space="preserve">review the submittal instructions </w:t>
      </w:r>
      <w:hyperlink r:id="rId10">
        <w:r w:rsidRPr="5523BA1A" w:rsidR="4B700355">
          <w:rPr>
            <w:rStyle w:val="Hyperlink"/>
            <w:b w:val="0"/>
            <w:i/>
            <w:iCs/>
            <w:color w:val="70ACC1"/>
          </w:rPr>
          <w:t>here</w:t>
        </w:r>
      </w:hyperlink>
      <w:r w:rsidR="0842DC53">
        <w:t>.</w:t>
      </w:r>
      <w:r w:rsidR="001D3D9A">
        <w:t xml:space="preserve"> </w:t>
      </w:r>
      <w:r w:rsidR="0096604C">
        <w:rPr>
          <w:b w:val="0"/>
          <w:bCs/>
        </w:rPr>
        <w:t xml:space="preserve">Email </w:t>
      </w:r>
      <w:r w:rsidRPr="5523BA1A" w:rsidR="00016192">
        <w:rPr>
          <w:b w:val="0"/>
          <w:i/>
          <w:iCs/>
          <w:color w:val="70ACC1"/>
          <w:u w:val="single"/>
        </w:rPr>
        <w:t>info@calbem.org</w:t>
      </w:r>
      <w:r w:rsidR="0096604C">
        <w:rPr>
          <w:b w:val="0"/>
          <w:bCs/>
        </w:rPr>
        <w:t xml:space="preserve"> if unable to access the instructions.</w:t>
      </w:r>
      <w:r>
        <w:br/>
      </w:r>
      <w:r w:rsidRPr="5523BA1A" w:rsidR="709A4636">
        <w:rPr>
          <w:b w:val="0"/>
          <w:color w:val="44546A" w:themeColor="text2"/>
        </w:rPr>
        <w:t>T</w:t>
      </w:r>
      <w:r w:rsidRPr="5523BA1A" w:rsidR="4B700355">
        <w:rPr>
          <w:b w:val="0"/>
          <w:color w:val="44546A" w:themeColor="text2"/>
        </w:rPr>
        <w:t>o submit, s</w:t>
      </w:r>
      <w:r w:rsidRPr="5523BA1A">
        <w:rPr>
          <w:b w:val="0"/>
          <w:color w:val="44546A" w:themeColor="text2"/>
        </w:rPr>
        <w:t>ave this document as a</w:t>
      </w:r>
      <w:r w:rsidRPr="5523BA1A" w:rsidR="44D5CABD">
        <w:rPr>
          <w:b w:val="0"/>
          <w:color w:val="44546A" w:themeColor="text2"/>
        </w:rPr>
        <w:t xml:space="preserve"> PDF</w:t>
      </w:r>
      <w:r w:rsidRPr="5523BA1A">
        <w:rPr>
          <w:b w:val="0"/>
          <w:color w:val="44546A" w:themeColor="text2"/>
        </w:rPr>
        <w:t xml:space="preserve"> and email </w:t>
      </w:r>
      <w:r w:rsidRPr="5523BA1A" w:rsidR="4B985404">
        <w:rPr>
          <w:b w:val="0"/>
          <w:i/>
          <w:iCs/>
          <w:color w:val="70ACC1"/>
          <w:u w:val="single"/>
        </w:rPr>
        <w:t>info@calbem.org</w:t>
      </w:r>
      <w:r>
        <w:rPr>
          <w:b w:val="0"/>
        </w:rPr>
        <w:t>.</w:t>
      </w:r>
    </w:p>
    <w:tbl>
      <w:tblPr>
        <w:tblStyle w:val="TableGrid"/>
        <w:tblW w:w="1088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760"/>
        <w:gridCol w:w="5125"/>
      </w:tblGrid>
      <w:tr w:rsidRPr="00877F37" w:rsidR="00107351" w:rsidTr="005A7E6D" w14:paraId="5466A9C7" w14:textId="77777777">
        <w:trPr>
          <w:trHeight w:val="576"/>
        </w:trPr>
        <w:tc>
          <w:tcPr>
            <w:tcW w:w="10885" w:type="dxa"/>
            <w:gridSpan w:val="2"/>
            <w:vAlign w:val="center"/>
          </w:tcPr>
          <w:p w:rsidRPr="00187C41" w:rsidR="00107351" w:rsidP="00812BC0" w:rsidRDefault="00107351" w14:paraId="201B5A5F" w14:textId="7D7F6CEC">
            <w:pPr>
              <w:rPr>
                <w:rFonts w:asciiTheme="majorHAnsi" w:hAnsiTheme="majorHAnsi" w:cstheme="majorHAnsi"/>
                <w:b/>
                <w:bCs/>
                <w:color w:val="70ACC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70ACC0"/>
                <w:sz w:val="28"/>
                <w:szCs w:val="28"/>
              </w:rPr>
              <w:t>Project Title</w:t>
            </w:r>
            <w:r w:rsidR="002D7992">
              <w:rPr>
                <w:rFonts w:asciiTheme="majorHAnsi" w:hAnsiTheme="majorHAnsi" w:cstheme="majorHAnsi"/>
                <w:b/>
                <w:bCs/>
                <w:color w:val="70ACC0"/>
                <w:sz w:val="28"/>
                <w:szCs w:val="28"/>
              </w:rPr>
              <w:t xml:space="preserve">: </w:t>
            </w:r>
            <w:r w:rsidR="007731EC">
              <w:rPr>
                <w:rFonts w:ascii="Calibri" w:hAnsi="Calibri" w:cs="Calibri"/>
                <w:b/>
                <w:bCs/>
                <w:highlight w:val="yellow"/>
              </w:rPr>
              <w:t xml:space="preserve"> </w:t>
            </w:r>
            <w:r w:rsidRPr="007731EC" w:rsidR="007731EC">
              <w:rPr>
                <w:rFonts w:ascii="Calibri" w:hAnsi="Calibri" w:cs="Calibri"/>
                <w:b/>
                <w:bCs/>
                <w:highlight w:val="yellow"/>
              </w:rPr>
              <w:t>_____</w:t>
            </w:r>
          </w:p>
        </w:tc>
      </w:tr>
      <w:tr w:rsidRPr="00877F37" w:rsidR="007C4767" w:rsidTr="005A7E6D" w14:paraId="3DB7B62E" w14:textId="77777777">
        <w:trPr>
          <w:trHeight w:val="576"/>
        </w:trPr>
        <w:tc>
          <w:tcPr>
            <w:tcW w:w="5760" w:type="dxa"/>
            <w:vAlign w:val="center"/>
          </w:tcPr>
          <w:p w:rsidRPr="00877F37" w:rsidR="00944E6D" w:rsidP="00812BC0" w:rsidRDefault="00944E6D" w14:paraId="27685F67" w14:textId="7DAF5D81">
            <w:pPr>
              <w:rPr>
                <w:rFonts w:asciiTheme="minorHAnsi" w:hAnsiTheme="minorHAnsi" w:cstheme="minorHAnsi"/>
              </w:rPr>
            </w:pPr>
            <w:r w:rsidRPr="00187C41">
              <w:rPr>
                <w:rFonts w:asciiTheme="majorHAnsi" w:hAnsiTheme="majorHAnsi" w:cstheme="majorHAnsi"/>
                <w:b/>
                <w:bCs/>
                <w:color w:val="70ACC0"/>
                <w:sz w:val="28"/>
                <w:szCs w:val="28"/>
              </w:rPr>
              <w:t>Submitter’s Name:</w:t>
            </w:r>
            <w:r w:rsidRPr="00187C41">
              <w:rPr>
                <w:rFonts w:asciiTheme="majorHAnsi" w:hAnsiTheme="majorHAnsi" w:cstheme="majorHAnsi"/>
                <w:color w:val="70ACC0"/>
                <w:sz w:val="28"/>
                <w:szCs w:val="28"/>
              </w:rPr>
              <w:t xml:space="preserve"> </w:t>
            </w:r>
            <w:r w:rsidRPr="007731EC" w:rsidR="007731EC">
              <w:rPr>
                <w:rFonts w:ascii="Calibri" w:hAnsi="Calibri" w:cs="Calibri"/>
                <w:b/>
                <w:bCs/>
                <w:highlight w:val="yellow"/>
              </w:rPr>
              <w:t>_____</w:t>
            </w:r>
          </w:p>
        </w:tc>
        <w:tc>
          <w:tcPr>
            <w:tcW w:w="5125" w:type="dxa"/>
            <w:vAlign w:val="center"/>
          </w:tcPr>
          <w:p w:rsidRPr="00877F37" w:rsidR="00944E6D" w:rsidP="00812BC0" w:rsidRDefault="006115A3" w14:paraId="6A20B39A" w14:textId="4DAB0DFE">
            <w:pPr>
              <w:rPr>
                <w:rFonts w:asciiTheme="minorHAnsi" w:hAnsiTheme="minorHAnsi" w:cstheme="minorHAnsi"/>
              </w:rPr>
            </w:pPr>
            <w:r w:rsidRPr="00187C41">
              <w:rPr>
                <w:rFonts w:asciiTheme="majorHAnsi" w:hAnsiTheme="majorHAnsi" w:cstheme="majorHAnsi"/>
                <w:b/>
                <w:bCs/>
                <w:color w:val="70ACC0"/>
                <w:sz w:val="28"/>
                <w:szCs w:val="28"/>
              </w:rPr>
              <w:t>Submitter’s Email:</w:t>
            </w:r>
            <w:r w:rsidRPr="00187C41">
              <w:rPr>
                <w:rFonts w:asciiTheme="majorHAnsi" w:hAnsiTheme="majorHAnsi" w:cstheme="majorHAnsi"/>
                <w:color w:val="70ACC0"/>
                <w:sz w:val="28"/>
                <w:szCs w:val="28"/>
              </w:rPr>
              <w:t xml:space="preserve"> </w:t>
            </w:r>
            <w:r w:rsidRPr="007731EC" w:rsidR="007731EC">
              <w:rPr>
                <w:rFonts w:ascii="Calibri" w:hAnsi="Calibri" w:cs="Calibri"/>
                <w:b/>
                <w:bCs/>
                <w:highlight w:val="yellow"/>
              </w:rPr>
              <w:t>_____</w:t>
            </w:r>
          </w:p>
        </w:tc>
      </w:tr>
      <w:tr w:rsidRPr="00877F37" w:rsidR="007C4767" w:rsidTr="005A7E6D" w14:paraId="725B822C" w14:textId="77777777">
        <w:trPr>
          <w:trHeight w:val="576"/>
        </w:trPr>
        <w:tc>
          <w:tcPr>
            <w:tcW w:w="5760" w:type="dxa"/>
            <w:vAlign w:val="center"/>
          </w:tcPr>
          <w:p w:rsidRPr="00877F37" w:rsidR="00944E6D" w:rsidP="00812BC0" w:rsidRDefault="00413799" w14:paraId="566B60BD" w14:textId="620094FA">
            <w:pPr>
              <w:rPr>
                <w:rFonts w:cstheme="minorHAnsi"/>
              </w:rPr>
            </w:pPr>
            <w:r w:rsidRPr="00187C41">
              <w:rPr>
                <w:rFonts w:asciiTheme="majorHAnsi" w:hAnsiTheme="majorHAnsi" w:cstheme="majorHAnsi"/>
                <w:b/>
                <w:bCs/>
                <w:color w:val="70ACC0"/>
                <w:sz w:val="28"/>
                <w:szCs w:val="28"/>
              </w:rPr>
              <w:t xml:space="preserve">Working Group: </w:t>
            </w:r>
            <w:r w:rsidRPr="007731EC" w:rsidR="00B02F0D">
              <w:rPr>
                <w:rFonts w:ascii="Calibri" w:hAnsi="Calibri" w:cs="Calibri"/>
                <w:b/>
                <w:bCs/>
                <w:highlight w:val="yellow"/>
              </w:rPr>
              <w:t>_____</w:t>
            </w:r>
          </w:p>
        </w:tc>
        <w:tc>
          <w:tcPr>
            <w:tcW w:w="5125" w:type="dxa"/>
            <w:vAlign w:val="center"/>
          </w:tcPr>
          <w:p w:rsidRPr="00DD366E" w:rsidR="00DD366E" w:rsidP="00812BC0" w:rsidRDefault="00413799" w14:paraId="706B03A8" w14:textId="2A645172">
            <w:pPr>
              <w:rPr>
                <w:rFonts w:ascii="Calibri" w:hAnsi="Calibri" w:cs="Calibri"/>
                <w:b/>
                <w:bCs/>
              </w:rPr>
            </w:pPr>
            <w:r w:rsidRPr="00187C41">
              <w:rPr>
                <w:rFonts w:asciiTheme="majorHAnsi" w:hAnsiTheme="majorHAnsi" w:cstheme="majorHAnsi"/>
                <w:b/>
                <w:bCs/>
                <w:color w:val="70ACC0"/>
                <w:sz w:val="28"/>
                <w:szCs w:val="28"/>
              </w:rPr>
              <w:t>Date:</w:t>
            </w:r>
            <w:r w:rsidRPr="00187C41">
              <w:rPr>
                <w:rFonts w:asciiTheme="majorHAnsi" w:hAnsiTheme="majorHAnsi" w:cstheme="majorHAnsi"/>
                <w:color w:val="70ACC0"/>
                <w:sz w:val="28"/>
                <w:szCs w:val="28"/>
              </w:rPr>
              <w:t xml:space="preserve"> </w:t>
            </w:r>
            <w:r w:rsidRPr="007731EC" w:rsidR="007731EC">
              <w:rPr>
                <w:rFonts w:ascii="Calibri" w:hAnsi="Calibri" w:cs="Calibri"/>
                <w:b/>
                <w:bCs/>
                <w:highlight w:val="yellow"/>
              </w:rPr>
              <w:t>_____</w:t>
            </w:r>
          </w:p>
        </w:tc>
      </w:tr>
    </w:tbl>
    <w:p w:rsidRPr="00260B20" w:rsidR="007E3D03" w:rsidP="00812BC0" w:rsidRDefault="007E3D03" w14:paraId="40A310E6" w14:textId="77777777">
      <w:pPr>
        <w:rPr>
          <w:sz w:val="6"/>
          <w:szCs w:val="6"/>
        </w:rPr>
        <w:sectPr w:rsidRPr="00260B20" w:rsidR="007E3D03" w:rsidSect="0058619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orient="portrait"/>
          <w:pgMar w:top="720" w:right="720" w:bottom="720" w:left="720" w:header="720" w:footer="720" w:gutter="0"/>
          <w:cols w:space="720"/>
          <w:docGrid w:linePitch="360"/>
        </w:sectPr>
      </w:pPr>
    </w:p>
    <w:p w:rsidRPr="0075582C" w:rsidR="008A4066" w:rsidP="00812BC0" w:rsidRDefault="0062003B" w14:paraId="12C59086" w14:textId="1E3C3F2D">
      <w:pPr>
        <w:pStyle w:val="Heading1"/>
        <w:spacing w:before="0" w:after="0"/>
        <w:rPr>
          <w:b w:val="0"/>
          <w:sz w:val="22"/>
          <w:szCs w:val="22"/>
        </w:rPr>
      </w:pPr>
      <w:r>
        <w:rPr>
          <w:rFonts w:cstheme="majorHAnsi"/>
          <w:bCs/>
          <w:szCs w:val="28"/>
        </w:rPr>
        <w:t xml:space="preserve">Approval received to submit </w:t>
      </w:r>
      <w:r w:rsidR="0075582C">
        <w:rPr>
          <w:rFonts w:cstheme="majorHAnsi"/>
          <w:bCs/>
          <w:szCs w:val="28"/>
        </w:rPr>
        <w:t>p</w:t>
      </w:r>
      <w:r>
        <w:rPr>
          <w:rFonts w:cstheme="majorHAnsi"/>
          <w:bCs/>
          <w:szCs w:val="28"/>
        </w:rPr>
        <w:t>roposal from Working Group C</w:t>
      </w:r>
      <w:r w:rsidR="0075582C">
        <w:rPr>
          <w:rFonts w:cstheme="majorHAnsi"/>
          <w:bCs/>
          <w:szCs w:val="28"/>
        </w:rPr>
        <w:t>o</w:t>
      </w:r>
      <w:r w:rsidR="008956EB">
        <w:rPr>
          <w:rFonts w:cstheme="majorHAnsi"/>
          <w:bCs/>
          <w:szCs w:val="28"/>
        </w:rPr>
        <w:t>-Chairs</w:t>
      </w:r>
      <w:r w:rsidRPr="00187C41" w:rsidR="008A4066">
        <w:rPr>
          <w:rFonts w:cstheme="majorHAnsi"/>
          <w:bCs/>
          <w:szCs w:val="28"/>
        </w:rPr>
        <w:t xml:space="preserve"> </w:t>
      </w:r>
      <w:r w:rsidRPr="00AF48E5" w:rsidR="008A4066">
        <w:rPr>
          <w:rFonts w:ascii="Calibri" w:hAnsi="Calibri" w:cs="Calibri"/>
          <w:b w:val="0"/>
          <w:bCs/>
          <w:color w:val="000000" w:themeColor="text1"/>
          <w:highlight w:val="yellow"/>
        </w:rPr>
        <w:t>_____</w:t>
      </w:r>
      <w:r w:rsidR="00E523DD">
        <w:rPr>
          <w:rFonts w:ascii="Calibri" w:hAnsi="Calibri" w:cs="Calibri"/>
          <w:bCs/>
        </w:rPr>
        <w:t xml:space="preserve"> </w:t>
      </w:r>
      <w:r w:rsidRPr="0075582C" w:rsidR="00E523DD">
        <w:rPr>
          <w:rFonts w:ascii="Calibri" w:hAnsi="Calibri" w:cs="Calibri"/>
          <w:b w:val="0"/>
          <w:i/>
          <w:iCs/>
          <w:color w:val="000000" w:themeColor="text1"/>
          <w:sz w:val="22"/>
          <w:szCs w:val="22"/>
        </w:rPr>
        <w:t>(required)</w:t>
      </w:r>
    </w:p>
    <w:p w:rsidR="00812BC0" w:rsidP="00260B20" w:rsidRDefault="00812BC0" w14:paraId="0166EF68" w14:textId="77777777">
      <w:pPr>
        <w:pStyle w:val="Heading1"/>
        <w:spacing w:before="120"/>
      </w:pPr>
    </w:p>
    <w:p w:rsidR="00A3782D" w:rsidP="00260B20" w:rsidRDefault="00A3782D" w14:paraId="289A4F2C" w14:textId="30D1F313">
      <w:pPr>
        <w:pStyle w:val="Heading1"/>
        <w:spacing w:before="120"/>
      </w:pPr>
      <w:r>
        <w:t xml:space="preserve">Deliverables </w:t>
      </w:r>
      <w:r w:rsidR="00977879">
        <w:t>and</w:t>
      </w:r>
      <w:r w:rsidR="00991B9C">
        <w:t xml:space="preserve"> </w:t>
      </w:r>
      <w:r>
        <w:t>Timeline</w:t>
      </w:r>
    </w:p>
    <w:p w:rsidRPr="002444DA" w:rsidR="00A3782D" w:rsidP="00A3782D" w:rsidRDefault="00A3782D" w14:paraId="42DC104B" w14:textId="79949169">
      <w:pPr>
        <w:pStyle w:val="ListBullet"/>
        <w:ind w:left="0" w:firstLine="0"/>
        <w:rPr>
          <w:i/>
          <w:iCs/>
          <w:color w:val="5D5D5D"/>
        </w:rPr>
      </w:pPr>
      <w:r>
        <w:rPr>
          <w:i/>
          <w:iCs/>
          <w:color w:val="5D5D5D"/>
        </w:rPr>
        <w:t>Provide draft milestone dates and deliverables</w:t>
      </w:r>
      <w:r w:rsidR="00584768">
        <w:rPr>
          <w:i/>
          <w:iCs/>
          <w:color w:val="5D5D5D"/>
        </w:rPr>
        <w:t>, organized as tasks</w:t>
      </w:r>
      <w:r>
        <w:rPr>
          <w:i/>
          <w:iCs/>
          <w:color w:val="5D5D5D"/>
        </w:rPr>
        <w:t>.</w:t>
      </w:r>
    </w:p>
    <w:p w:rsidRPr="00376FD8" w:rsidR="00A3782D" w:rsidP="009B7B40" w:rsidRDefault="00B20C7C" w14:paraId="7C98C100" w14:textId="1C439AD9">
      <w:r w:rsidRPr="00B02F0D">
        <w:rPr>
          <w:color w:val="000000" w:themeColor="text1"/>
          <w:highlight w:val="yellow"/>
        </w:rPr>
        <w:t>_____</w:t>
      </w:r>
    </w:p>
    <w:p w:rsidR="00A3782D" w:rsidP="00A3782D" w:rsidRDefault="00A3782D" w14:paraId="0B3123BA" w14:textId="77777777">
      <w:pPr>
        <w:pStyle w:val="Heading1"/>
      </w:pPr>
      <w:r>
        <w:t>Budget Estimate</w:t>
      </w:r>
    </w:p>
    <w:p w:rsidR="00B02F0D" w:rsidP="00B02F0D" w:rsidRDefault="00A3782D" w14:paraId="298B743D" w14:textId="403D160C">
      <w:pPr>
        <w:pStyle w:val="ListBullet"/>
        <w:ind w:left="0" w:firstLine="0"/>
        <w:rPr>
          <w:i/>
          <w:iCs/>
          <w:color w:val="5D5D5D"/>
        </w:rPr>
      </w:pPr>
      <w:r>
        <w:rPr>
          <w:i/>
          <w:iCs/>
          <w:color w:val="5D5D5D"/>
        </w:rPr>
        <w:t>Provide an estimate of the project budget</w:t>
      </w:r>
      <w:r w:rsidR="00584768">
        <w:rPr>
          <w:i/>
          <w:iCs/>
          <w:color w:val="5D5D5D"/>
        </w:rPr>
        <w:t>, organized by tasks</w:t>
      </w:r>
      <w:r>
        <w:rPr>
          <w:i/>
          <w:iCs/>
          <w:color w:val="5D5D5D"/>
        </w:rPr>
        <w:t>.</w:t>
      </w:r>
    </w:p>
    <w:p w:rsidRPr="00B20C7C" w:rsidR="00B02F0D" w:rsidP="00B20C7C" w:rsidRDefault="004622BA" w14:paraId="5A15AF88" w14:textId="53DA9EE8">
      <w:pPr>
        <w:pStyle w:val="ListBullet"/>
        <w:ind w:left="0" w:firstLine="0"/>
        <w:contextualSpacing w:val="0"/>
        <w:rPr>
          <w:i/>
          <w:iCs/>
          <w:color w:val="5D5D5D"/>
        </w:rPr>
      </w:pPr>
      <w:r>
        <w:rPr>
          <w:color w:val="000000" w:themeColor="text1"/>
        </w:rPr>
        <w:t xml:space="preserve">Total </w:t>
      </w:r>
      <w:r w:rsidRPr="009076AA" w:rsidR="00A3782D">
        <w:rPr>
          <w:color w:val="000000" w:themeColor="text1"/>
        </w:rPr>
        <w:t>Budget</w:t>
      </w:r>
      <w:r w:rsidR="00A3782D">
        <w:rPr>
          <w:color w:val="000000" w:themeColor="text1"/>
        </w:rPr>
        <w:t xml:space="preserve"> Amount</w:t>
      </w:r>
      <w:r w:rsidRPr="009076AA" w:rsidR="00A3782D">
        <w:rPr>
          <w:color w:val="000000" w:themeColor="text1"/>
        </w:rPr>
        <w:t xml:space="preserve"> Requested: </w:t>
      </w:r>
      <w:r w:rsidRPr="00B02F0D" w:rsidR="00B02F0D">
        <w:rPr>
          <w:color w:val="000000" w:themeColor="text1"/>
          <w:highlight w:val="yellow"/>
        </w:rPr>
        <w:t>_____</w:t>
      </w:r>
    </w:p>
    <w:p w:rsidR="00A3782D" w:rsidP="00260B20" w:rsidRDefault="00A3782D" w14:paraId="32CF960E" w14:textId="47B6BC02">
      <w:pPr>
        <w:pStyle w:val="Heading1"/>
        <w:spacing w:before="120"/>
      </w:pPr>
      <w:r>
        <w:t>Key Participants and Roles</w:t>
      </w:r>
    </w:p>
    <w:p w:rsidR="00B02F0D" w:rsidP="00B02F0D" w:rsidRDefault="00A3782D" w14:paraId="4529F712" w14:textId="10A6549D">
      <w:pPr>
        <w:pStyle w:val="ListBullet"/>
        <w:ind w:left="0" w:firstLine="0"/>
        <w:contextualSpacing w:val="0"/>
        <w:rPr>
          <w:i/>
          <w:iCs/>
          <w:color w:val="5D5D5D"/>
        </w:rPr>
      </w:pPr>
      <w:r>
        <w:rPr>
          <w:i/>
          <w:iCs/>
          <w:color w:val="5D5D5D"/>
        </w:rPr>
        <w:t>List Project Lead</w:t>
      </w:r>
      <w:r w:rsidR="006B79A7">
        <w:rPr>
          <w:i/>
          <w:iCs/>
          <w:color w:val="5D5D5D"/>
        </w:rPr>
        <w:t>,</w:t>
      </w:r>
      <w:r>
        <w:rPr>
          <w:i/>
          <w:iCs/>
          <w:color w:val="5D5D5D"/>
        </w:rPr>
        <w:t xml:space="preserve"> other Project Members</w:t>
      </w:r>
      <w:r w:rsidR="006B79A7">
        <w:rPr>
          <w:i/>
          <w:iCs/>
          <w:color w:val="5D5D5D"/>
        </w:rPr>
        <w:t>,</w:t>
      </w:r>
      <w:r>
        <w:rPr>
          <w:i/>
          <w:iCs/>
          <w:color w:val="5D5D5D"/>
        </w:rPr>
        <w:t xml:space="preserve"> and their roles</w:t>
      </w:r>
      <w:r w:rsidR="00DE0BAD">
        <w:rPr>
          <w:i/>
          <w:iCs/>
          <w:color w:val="5D5D5D"/>
        </w:rPr>
        <w:t>.</w:t>
      </w:r>
    </w:p>
    <w:p w:rsidRPr="00B02F0D" w:rsidR="00B02F0D" w:rsidP="00B02F0D" w:rsidRDefault="00B20C7C" w14:paraId="4BC7F39C" w14:textId="68983C83">
      <w:pPr>
        <w:pStyle w:val="ListBullet"/>
        <w:ind w:left="0" w:firstLine="0"/>
        <w:rPr>
          <w:i/>
          <w:iCs/>
          <w:color w:val="5D5D5D"/>
        </w:rPr>
      </w:pPr>
      <w:r w:rsidRPr="00B02F0D">
        <w:rPr>
          <w:color w:val="000000" w:themeColor="text1"/>
          <w:highlight w:val="yellow"/>
        </w:rPr>
        <w:t>_____</w:t>
      </w:r>
    </w:p>
    <w:p w:rsidR="00A3782D" w:rsidP="00A3782D" w:rsidRDefault="00A3782D" w14:paraId="4C4BAADD" w14:textId="5E656BA4">
      <w:pPr>
        <w:pStyle w:val="Heading1"/>
      </w:pPr>
      <w:r>
        <w:t>Co-</w:t>
      </w:r>
      <w:r w:rsidR="008452F9">
        <w:t xml:space="preserve"> or Shared Fund</w:t>
      </w:r>
      <w:r w:rsidR="00617721">
        <w:t>ing</w:t>
      </w:r>
    </w:p>
    <w:p w:rsidR="003D1F8C" w:rsidP="00E26123" w:rsidRDefault="00A3782D" w14:paraId="5DA06C40" w14:textId="63419452">
      <w:pPr>
        <w:pStyle w:val="ListBullet"/>
        <w:ind w:left="0" w:firstLine="0"/>
        <w:rPr>
          <w:i/>
          <w:iCs/>
          <w:color w:val="5D5D5D"/>
        </w:rPr>
      </w:pPr>
      <w:r>
        <w:rPr>
          <w:i/>
          <w:iCs/>
          <w:color w:val="5D5D5D"/>
        </w:rPr>
        <w:t xml:space="preserve">List </w:t>
      </w:r>
      <w:r w:rsidR="00DE0BAD">
        <w:rPr>
          <w:i/>
          <w:iCs/>
          <w:color w:val="5D5D5D"/>
        </w:rPr>
        <w:t>any</w:t>
      </w:r>
      <w:r>
        <w:rPr>
          <w:i/>
          <w:iCs/>
          <w:color w:val="5D5D5D"/>
        </w:rPr>
        <w:t xml:space="preserve"> other funds</w:t>
      </w:r>
      <w:r w:rsidR="008E7D13">
        <w:rPr>
          <w:i/>
          <w:iCs/>
          <w:color w:val="5D5D5D"/>
        </w:rPr>
        <w:t xml:space="preserve"> (if any)</w:t>
      </w:r>
      <w:r>
        <w:rPr>
          <w:i/>
          <w:iCs/>
          <w:color w:val="5D5D5D"/>
        </w:rPr>
        <w:t xml:space="preserve"> committed to the project</w:t>
      </w:r>
      <w:r w:rsidR="001E5411">
        <w:rPr>
          <w:i/>
          <w:iCs/>
          <w:color w:val="5D5D5D"/>
        </w:rPr>
        <w:t xml:space="preserve"> and specify </w:t>
      </w:r>
      <w:r w:rsidR="004E1FC6">
        <w:rPr>
          <w:i/>
          <w:iCs/>
          <w:color w:val="5D5D5D"/>
        </w:rPr>
        <w:t xml:space="preserve">whether they are provided </w:t>
      </w:r>
      <w:r w:rsidR="00E26123">
        <w:rPr>
          <w:i/>
          <w:iCs/>
          <w:color w:val="5D5D5D"/>
        </w:rPr>
        <w:t>as</w:t>
      </w:r>
      <w:r w:rsidR="004E1FC6">
        <w:rPr>
          <w:i/>
          <w:iCs/>
          <w:color w:val="5D5D5D"/>
        </w:rPr>
        <w:t xml:space="preserve"> co- or shared funding</w:t>
      </w:r>
      <w:r>
        <w:rPr>
          <w:i/>
          <w:iCs/>
          <w:color w:val="5D5D5D"/>
        </w:rPr>
        <w:t>.</w:t>
      </w:r>
      <w:r w:rsidR="00617721">
        <w:rPr>
          <w:i/>
          <w:iCs/>
          <w:color w:val="5D5D5D"/>
        </w:rPr>
        <w:t xml:space="preserve"> </w:t>
      </w:r>
      <w:r w:rsidR="004E1FC6">
        <w:rPr>
          <w:i/>
          <w:iCs/>
          <w:color w:val="5D5D5D"/>
        </w:rPr>
        <w:t>Co-</w:t>
      </w:r>
      <w:r w:rsidRPr="00617721" w:rsidR="00617721">
        <w:rPr>
          <w:i/>
          <w:iCs/>
          <w:color w:val="5D5D5D"/>
        </w:rPr>
        <w:t>funding implies a formal contractual arrangement</w:t>
      </w:r>
      <w:r w:rsidR="004E1FC6">
        <w:rPr>
          <w:i/>
          <w:iCs/>
          <w:color w:val="5D5D5D"/>
        </w:rPr>
        <w:t xml:space="preserve"> between funders.</w:t>
      </w:r>
      <w:r w:rsidRPr="00617721" w:rsidR="00617721">
        <w:rPr>
          <w:i/>
          <w:iCs/>
          <w:color w:val="5D5D5D"/>
        </w:rPr>
        <w:t xml:space="preserve"> </w:t>
      </w:r>
      <w:r w:rsidR="004E1FC6">
        <w:rPr>
          <w:i/>
          <w:iCs/>
          <w:color w:val="5D5D5D"/>
        </w:rPr>
        <w:t>S</w:t>
      </w:r>
      <w:r w:rsidRPr="00617721" w:rsidR="00617721">
        <w:rPr>
          <w:i/>
          <w:iCs/>
          <w:color w:val="5D5D5D"/>
        </w:rPr>
        <w:t>hared funding is more informal</w:t>
      </w:r>
      <w:r w:rsidR="00045DBB">
        <w:rPr>
          <w:i/>
          <w:iCs/>
          <w:color w:val="5D5D5D"/>
        </w:rPr>
        <w:t>, as</w:t>
      </w:r>
      <w:r w:rsidRPr="00617721" w:rsidR="00617721">
        <w:rPr>
          <w:i/>
          <w:iCs/>
          <w:color w:val="5D5D5D"/>
        </w:rPr>
        <w:t xml:space="preserve"> separate </w:t>
      </w:r>
      <w:r w:rsidR="00045DBB">
        <w:rPr>
          <w:i/>
          <w:iCs/>
          <w:color w:val="5D5D5D"/>
        </w:rPr>
        <w:t>contracts</w:t>
      </w:r>
      <w:r w:rsidR="00BE6894">
        <w:rPr>
          <w:i/>
          <w:iCs/>
          <w:color w:val="5D5D5D"/>
        </w:rPr>
        <w:t xml:space="preserve"> that provide funds to the project</w:t>
      </w:r>
      <w:r w:rsidR="00617721">
        <w:rPr>
          <w:i/>
          <w:iCs/>
          <w:color w:val="5D5D5D"/>
        </w:rPr>
        <w:t>.</w:t>
      </w:r>
    </w:p>
    <w:p w:rsidRPr="00E26123" w:rsidR="00B02F0D" w:rsidP="00E26123" w:rsidRDefault="00B02F0D" w14:paraId="79E068F9" w14:textId="1CF7D077">
      <w:pPr>
        <w:pStyle w:val="ListBullet"/>
        <w:ind w:left="0" w:firstLine="0"/>
        <w:rPr>
          <w:i/>
          <w:iCs/>
          <w:color w:val="5D5D5D"/>
        </w:rPr>
        <w:sectPr w:rsidRPr="00E26123" w:rsidR="00B02F0D" w:rsidSect="00B20C7C">
          <w:headerReference w:type="first" r:id="rId17"/>
          <w:type w:val="continuous"/>
          <w:pgSz w:w="12240" w:h="15840" w:orient="portrait"/>
          <w:pgMar w:top="720" w:right="720" w:bottom="720" w:left="720" w:header="720" w:footer="720" w:gutter="0"/>
          <w:cols w:space="720"/>
          <w:titlePg/>
          <w:docGrid w:linePitch="360"/>
        </w:sectPr>
      </w:pPr>
    </w:p>
    <w:p w:rsidR="003D1F8C" w:rsidP="00821BDE" w:rsidRDefault="003D1F8C" w14:paraId="77A7F554" w14:textId="017B7FBF"/>
    <w:p w:rsidR="00B20C7C" w:rsidP="00821BDE" w:rsidRDefault="00B20C7C" w14:paraId="4954280A" w14:textId="33566AF2">
      <w:r w:rsidRPr="00B02F0D">
        <w:rPr>
          <w:color w:val="000000" w:themeColor="text1"/>
          <w:highlight w:val="yellow"/>
        </w:rPr>
        <w:t>_____</w:t>
      </w:r>
    </w:p>
    <w:p w:rsidRPr="000B5990" w:rsidR="004269FB" w:rsidP="000B5990" w:rsidRDefault="00BF7187" w14:paraId="0EFA847F" w14:textId="628A089E">
      <w:r>
        <w:br w:type="page"/>
      </w:r>
    </w:p>
    <w:p w:rsidRPr="000B5990" w:rsidR="008F654B" w:rsidP="000B5990" w:rsidRDefault="008F654B" w14:paraId="4D5B3B91" w14:textId="781A60AA">
      <w:pPr>
        <w:rPr>
          <w:i/>
          <w:iCs/>
          <w:szCs w:val="20"/>
        </w:rPr>
        <w:sectPr w:rsidRPr="000B5990" w:rsidR="008F654B" w:rsidSect="00A85963">
          <w:headerReference w:type="first" r:id="rId18"/>
          <w:type w:val="continuous"/>
          <w:pgSz w:w="12240" w:h="15840" w:orient="portrait"/>
          <w:pgMar w:top="720" w:right="720" w:bottom="720" w:left="720" w:header="720" w:footer="720" w:gutter="0"/>
          <w:cols w:space="720"/>
          <w:titlePg/>
          <w:docGrid w:linePitch="360"/>
        </w:sectPr>
      </w:pPr>
    </w:p>
    <w:p w:rsidRPr="00A06CDC" w:rsidR="000B5990" w:rsidP="000B5990" w:rsidRDefault="000B5990" w14:paraId="0A6F54AE" w14:textId="77777777">
      <w:pPr>
        <w:pStyle w:val="Heading1"/>
      </w:pPr>
      <w:r>
        <w:lastRenderedPageBreak/>
        <w:t>Objectives</w:t>
      </w:r>
    </w:p>
    <w:p w:rsidR="00F03512" w:rsidP="00376E95" w:rsidRDefault="000112EB" w14:paraId="0B9AD295" w14:textId="136FB8E9">
      <w:pPr>
        <w:pStyle w:val="ListBullet"/>
        <w:ind w:left="0" w:firstLine="0"/>
        <w:contextualSpacing w:val="0"/>
        <w:rPr>
          <w:i/>
          <w:iCs/>
          <w:color w:val="5D5D5D"/>
        </w:rPr>
      </w:pPr>
      <w:r>
        <w:rPr>
          <w:i/>
          <w:iCs/>
          <w:color w:val="5D5D5D"/>
        </w:rPr>
        <w:t>Pose</w:t>
      </w:r>
      <w:r w:rsidR="000A462B">
        <w:rPr>
          <w:i/>
          <w:iCs/>
          <w:color w:val="5D5D5D"/>
        </w:rPr>
        <w:t xml:space="preserve"> </w:t>
      </w:r>
      <w:r w:rsidR="00872B3D">
        <w:rPr>
          <w:i/>
          <w:iCs/>
          <w:color w:val="5D5D5D"/>
        </w:rPr>
        <w:t>a</w:t>
      </w:r>
      <w:r w:rsidR="000A462B">
        <w:rPr>
          <w:i/>
          <w:iCs/>
          <w:color w:val="5D5D5D"/>
        </w:rPr>
        <w:t xml:space="preserve"> problem statement </w:t>
      </w:r>
      <w:r>
        <w:rPr>
          <w:i/>
          <w:iCs/>
          <w:color w:val="5D5D5D"/>
        </w:rPr>
        <w:t xml:space="preserve">that </w:t>
      </w:r>
      <w:r w:rsidR="00A72014">
        <w:rPr>
          <w:i/>
          <w:iCs/>
          <w:color w:val="5D5D5D"/>
        </w:rPr>
        <w:t xml:space="preserve">inspired </w:t>
      </w:r>
      <w:r>
        <w:rPr>
          <w:i/>
          <w:iCs/>
          <w:color w:val="5D5D5D"/>
        </w:rPr>
        <w:t xml:space="preserve">this project </w:t>
      </w:r>
      <w:r w:rsidR="000A462B">
        <w:rPr>
          <w:i/>
          <w:iCs/>
          <w:color w:val="5D5D5D"/>
        </w:rPr>
        <w:t>and e</w:t>
      </w:r>
      <w:r w:rsidRPr="00D42523" w:rsidR="000B5990">
        <w:rPr>
          <w:i/>
          <w:iCs/>
          <w:color w:val="5D5D5D"/>
        </w:rPr>
        <w:t xml:space="preserve">xplain </w:t>
      </w:r>
      <w:r w:rsidR="000A462B">
        <w:rPr>
          <w:i/>
          <w:iCs/>
          <w:color w:val="5D5D5D"/>
        </w:rPr>
        <w:t>how</w:t>
      </w:r>
      <w:r w:rsidRPr="00D42523" w:rsidR="000B5990">
        <w:rPr>
          <w:i/>
          <w:iCs/>
          <w:color w:val="5D5D5D"/>
        </w:rPr>
        <w:t xml:space="preserve"> this project aims to </w:t>
      </w:r>
      <w:r w:rsidR="000A462B">
        <w:rPr>
          <w:i/>
          <w:iCs/>
          <w:color w:val="5D5D5D"/>
        </w:rPr>
        <w:t>address it</w:t>
      </w:r>
      <w:r w:rsidRPr="00DE0BAD" w:rsidR="000B5990">
        <w:rPr>
          <w:b/>
          <w:i/>
          <w:color w:val="5D5D5D"/>
        </w:rPr>
        <w:t>.</w:t>
      </w:r>
      <w:r w:rsidR="00270AFD">
        <w:rPr>
          <w:i/>
          <w:iCs/>
          <w:color w:val="5D5D5D"/>
        </w:rPr>
        <w:t xml:space="preserve"> </w:t>
      </w:r>
      <w:r w:rsidRPr="00D42523" w:rsidR="00270AFD">
        <w:rPr>
          <w:i/>
          <w:iCs/>
          <w:color w:val="5D5D5D"/>
        </w:rPr>
        <w:t xml:space="preserve">Provide </w:t>
      </w:r>
      <w:r w:rsidR="00270AFD">
        <w:rPr>
          <w:i/>
          <w:iCs/>
          <w:color w:val="5D5D5D"/>
        </w:rPr>
        <w:t xml:space="preserve">context </w:t>
      </w:r>
      <w:r w:rsidRPr="00D42523" w:rsidR="00270AFD">
        <w:rPr>
          <w:i/>
          <w:iCs/>
          <w:color w:val="5D5D5D"/>
        </w:rPr>
        <w:t>about the project’s a</w:t>
      </w:r>
      <w:r w:rsidRPr="00A06CDC" w:rsidR="00270AFD">
        <w:rPr>
          <w:i/>
          <w:iCs/>
          <w:color w:val="5D5D5D"/>
        </w:rPr>
        <w:t xml:space="preserve">lignment with </w:t>
      </w:r>
      <w:hyperlink w:history="1" r:id="rId19">
        <w:r w:rsidRPr="007F2426" w:rsidR="00270AFD">
          <w:rPr>
            <w:rStyle w:val="Hyperlink"/>
            <w:i/>
            <w:iCs/>
            <w:color w:val="72ACC2"/>
          </w:rPr>
          <w:t>CalBEM</w:t>
        </w:r>
        <w:r w:rsidR="0007486B">
          <w:rPr>
            <w:rStyle w:val="Hyperlink"/>
            <w:i/>
            <w:iCs/>
            <w:color w:val="72ACC2"/>
          </w:rPr>
          <w:t>’s core</w:t>
        </w:r>
        <w:r w:rsidRPr="007F2426" w:rsidR="00270AFD">
          <w:rPr>
            <w:rStyle w:val="Hyperlink"/>
            <w:i/>
            <w:iCs/>
            <w:color w:val="72ACC2"/>
          </w:rPr>
          <w:t xml:space="preserve"> goals</w:t>
        </w:r>
      </w:hyperlink>
      <w:r w:rsidR="00252074">
        <w:rPr>
          <w:i/>
          <w:iCs/>
          <w:color w:val="5D5D5D"/>
        </w:rPr>
        <w:t xml:space="preserve"> </w:t>
      </w:r>
      <w:r w:rsidRPr="005B6386" w:rsidR="00252074">
        <w:rPr>
          <w:i/>
          <w:iCs/>
          <w:color w:val="5D5D5D"/>
        </w:rPr>
        <w:t>a</w:t>
      </w:r>
      <w:r w:rsidRPr="005B6386" w:rsidR="00403C8E">
        <w:rPr>
          <w:i/>
          <w:iCs/>
          <w:color w:val="5D5D5D"/>
        </w:rPr>
        <w:t xml:space="preserve">nd the results of </w:t>
      </w:r>
      <w:r w:rsidRPr="005B6386" w:rsidR="004667D3">
        <w:rPr>
          <w:i/>
          <w:iCs/>
          <w:color w:val="5D5D5D"/>
        </w:rPr>
        <w:t>Working Group review.</w:t>
      </w:r>
      <w:r w:rsidRPr="006C58C9" w:rsidR="00DF2840">
        <w:rPr>
          <w:color w:val="5D5D5D"/>
        </w:rPr>
        <w:t xml:space="preserve"> </w:t>
      </w:r>
      <w:r w:rsidRPr="005B6386" w:rsidR="00DF2840">
        <w:rPr>
          <w:b/>
          <w:bCs/>
          <w:i/>
          <w:iCs/>
          <w:color w:val="5D5D5D"/>
        </w:rPr>
        <w:t>See special topic notes in Appendix B.</w:t>
      </w:r>
      <w:r w:rsidRPr="00D42523" w:rsidR="00270AFD">
        <w:rPr>
          <w:i/>
          <w:iCs/>
          <w:color w:val="5D5D5D"/>
        </w:rPr>
        <w:t xml:space="preserve"> </w:t>
      </w:r>
      <w:r w:rsidR="00376E95">
        <w:rPr>
          <w:i/>
          <w:iCs/>
          <w:color w:val="5D5D5D"/>
        </w:rPr>
        <w:t>1000</w:t>
      </w:r>
      <w:r w:rsidRPr="00D42523" w:rsidR="000B5990">
        <w:rPr>
          <w:i/>
          <w:iCs/>
          <w:color w:val="5D5D5D"/>
        </w:rPr>
        <w:t>-</w:t>
      </w:r>
      <w:r w:rsidR="000B5990">
        <w:rPr>
          <w:i/>
          <w:iCs/>
          <w:color w:val="5D5D5D"/>
        </w:rPr>
        <w:t>word</w:t>
      </w:r>
      <w:r w:rsidRPr="00D42523" w:rsidR="000B5990">
        <w:rPr>
          <w:i/>
          <w:iCs/>
          <w:color w:val="5D5D5D"/>
        </w:rPr>
        <w:t xml:space="preserve"> limit.</w:t>
      </w:r>
    </w:p>
    <w:p w:rsidRPr="00766B5B" w:rsidR="00262D4B" w:rsidP="00766B5B" w:rsidRDefault="00B20C7C" w14:paraId="031A9326" w14:textId="48EE0656">
      <w:pPr>
        <w:pStyle w:val="ListBullet"/>
        <w:ind w:left="0" w:firstLine="0"/>
        <w:contextualSpacing w:val="0"/>
        <w:rPr>
          <w:color w:val="5D5D5D"/>
        </w:rPr>
      </w:pPr>
      <w:r w:rsidRPr="00B02F0D">
        <w:rPr>
          <w:color w:val="000000" w:themeColor="text1"/>
          <w:highlight w:val="yellow"/>
        </w:rPr>
        <w:t>_____</w:t>
      </w:r>
    </w:p>
    <w:p w:rsidR="00F76C7B" w:rsidP="00F76C7B" w:rsidRDefault="00F76C7B" w14:paraId="578F2A56" w14:textId="15629C80">
      <w:pPr>
        <w:pStyle w:val="Heading1"/>
      </w:pPr>
      <w:r>
        <w:t xml:space="preserve">Significance &amp; </w:t>
      </w:r>
      <w:r w:rsidR="00270AFD">
        <w:t>Risks</w:t>
      </w:r>
    </w:p>
    <w:p w:rsidR="00F76C7B" w:rsidP="00F76C7B" w:rsidRDefault="007F2426" w14:paraId="2A58000F" w14:textId="1DEFD8F3">
      <w:pPr>
        <w:pStyle w:val="ListBullet"/>
        <w:ind w:left="0" w:firstLine="0"/>
        <w:contextualSpacing w:val="0"/>
        <w:rPr>
          <w:i/>
          <w:iCs/>
          <w:color w:val="5D5D5D"/>
        </w:rPr>
      </w:pPr>
      <w:r>
        <w:rPr>
          <w:i/>
          <w:iCs/>
          <w:color w:val="5D5D5D"/>
        </w:rPr>
        <w:t>Identify</w:t>
      </w:r>
      <w:r w:rsidR="00A36CE6">
        <w:rPr>
          <w:i/>
          <w:iCs/>
          <w:color w:val="5D5D5D"/>
        </w:rPr>
        <w:t xml:space="preserve"> important </w:t>
      </w:r>
      <w:r w:rsidRPr="00D42523" w:rsidR="00A36CE6">
        <w:rPr>
          <w:i/>
          <w:iCs/>
          <w:color w:val="5D5D5D"/>
        </w:rPr>
        <w:t>opportunities</w:t>
      </w:r>
      <w:r w:rsidRPr="00A06CDC" w:rsidR="00A36CE6">
        <w:rPr>
          <w:i/>
          <w:iCs/>
          <w:color w:val="5D5D5D"/>
        </w:rPr>
        <w:t xml:space="preserve">, </w:t>
      </w:r>
      <w:r w:rsidRPr="00D42523" w:rsidR="00A36CE6">
        <w:rPr>
          <w:i/>
          <w:iCs/>
          <w:color w:val="5D5D5D"/>
        </w:rPr>
        <w:t>b</w:t>
      </w:r>
      <w:r w:rsidRPr="00A06CDC" w:rsidR="00A36CE6">
        <w:rPr>
          <w:i/>
          <w:iCs/>
          <w:color w:val="5D5D5D"/>
        </w:rPr>
        <w:t xml:space="preserve">enefits, </w:t>
      </w:r>
      <w:r w:rsidR="00A36CE6">
        <w:rPr>
          <w:i/>
          <w:iCs/>
          <w:color w:val="5D5D5D"/>
        </w:rPr>
        <w:t xml:space="preserve">and </w:t>
      </w:r>
      <w:r w:rsidRPr="00D42523" w:rsidR="00A36CE6">
        <w:rPr>
          <w:i/>
          <w:iCs/>
          <w:color w:val="5D5D5D"/>
        </w:rPr>
        <w:t>r</w:t>
      </w:r>
      <w:r w:rsidRPr="00A06CDC" w:rsidR="00A36CE6">
        <w:rPr>
          <w:i/>
          <w:iCs/>
          <w:color w:val="5D5D5D"/>
        </w:rPr>
        <w:t>isks</w:t>
      </w:r>
      <w:r w:rsidRPr="00D42523" w:rsidR="00F76C7B">
        <w:rPr>
          <w:i/>
          <w:iCs/>
          <w:color w:val="5D5D5D"/>
        </w:rPr>
        <w:t>.</w:t>
      </w:r>
      <w:r w:rsidRPr="007F2426">
        <w:rPr>
          <w:i/>
          <w:iCs/>
          <w:color w:val="5D5D5D"/>
        </w:rPr>
        <w:t xml:space="preserve"> </w:t>
      </w:r>
      <w:r w:rsidRPr="00D42523" w:rsidR="00262D4B">
        <w:rPr>
          <w:i/>
          <w:iCs/>
          <w:color w:val="5D5D5D"/>
        </w:rPr>
        <w:t>500-</w:t>
      </w:r>
      <w:r w:rsidR="00262D4B">
        <w:rPr>
          <w:i/>
          <w:iCs/>
          <w:color w:val="5D5D5D"/>
        </w:rPr>
        <w:t>word</w:t>
      </w:r>
      <w:r w:rsidRPr="00D42523" w:rsidR="00262D4B">
        <w:rPr>
          <w:i/>
          <w:iCs/>
          <w:color w:val="5D5D5D"/>
        </w:rPr>
        <w:t xml:space="preserve"> limit.</w:t>
      </w:r>
    </w:p>
    <w:p w:rsidR="00B20C7C" w:rsidP="00766B5B" w:rsidRDefault="00B20C7C" w14:paraId="663A5A10" w14:textId="1E08FFB4">
      <w:pPr>
        <w:pStyle w:val="ListBullet"/>
        <w:ind w:left="0" w:firstLine="0"/>
        <w:rPr>
          <w:color w:val="5D5D5D"/>
        </w:rPr>
      </w:pPr>
      <w:r w:rsidRPr="00B02F0D">
        <w:rPr>
          <w:color w:val="000000" w:themeColor="text1"/>
          <w:highlight w:val="yellow"/>
        </w:rPr>
        <w:t>_____</w:t>
      </w:r>
    </w:p>
    <w:p w:rsidRPr="00A06CDC" w:rsidR="00F03512" w:rsidP="00F03512" w:rsidRDefault="00F03512" w14:paraId="7A63F62C" w14:textId="109B958A">
      <w:pPr>
        <w:pStyle w:val="Heading1"/>
      </w:pPr>
      <w:r>
        <w:t>Appendix</w:t>
      </w:r>
      <w:r w:rsidR="001E752A">
        <w:t xml:space="preserve"> A.</w:t>
      </w:r>
    </w:p>
    <w:p w:rsidRPr="00766B5B" w:rsidR="00766B5B" w:rsidP="00873D91" w:rsidRDefault="00F03512" w14:paraId="04E81AC9" w14:textId="2688325B">
      <w:pPr>
        <w:pStyle w:val="ListBullet"/>
        <w:ind w:left="0" w:firstLine="0"/>
        <w:contextualSpacing w:val="0"/>
        <w:rPr>
          <w:i/>
          <w:iCs/>
          <w:color w:val="5D5D5D"/>
        </w:rPr>
      </w:pPr>
      <w:r>
        <w:rPr>
          <w:i/>
          <w:iCs/>
          <w:color w:val="5D5D5D"/>
        </w:rPr>
        <w:t>Any additional information</w:t>
      </w:r>
      <w:r w:rsidRPr="00D42523">
        <w:rPr>
          <w:i/>
          <w:iCs/>
          <w:color w:val="5D5D5D"/>
        </w:rPr>
        <w:t xml:space="preserve">. </w:t>
      </w:r>
      <w:r w:rsidR="00376E95">
        <w:rPr>
          <w:i/>
          <w:iCs/>
          <w:color w:val="5D5D5D"/>
        </w:rPr>
        <w:t>1000</w:t>
      </w:r>
      <w:r w:rsidRPr="00D42523">
        <w:rPr>
          <w:i/>
          <w:iCs/>
          <w:color w:val="5D5D5D"/>
        </w:rPr>
        <w:t>-</w:t>
      </w:r>
      <w:r>
        <w:rPr>
          <w:i/>
          <w:iCs/>
          <w:color w:val="5D5D5D"/>
        </w:rPr>
        <w:t>word</w:t>
      </w:r>
      <w:r w:rsidRPr="00D42523">
        <w:rPr>
          <w:i/>
          <w:iCs/>
          <w:color w:val="5D5D5D"/>
        </w:rPr>
        <w:t xml:space="preserve"> limit.</w:t>
      </w:r>
      <w:r w:rsidR="00376E95">
        <w:rPr>
          <w:i/>
          <w:iCs/>
          <w:color w:val="5D5D5D"/>
        </w:rPr>
        <w:t xml:space="preserve"> (optional)</w:t>
      </w:r>
    </w:p>
    <w:p w:rsidRPr="00A06CDC" w:rsidR="001E752A" w:rsidP="001E752A" w:rsidRDefault="001E752A" w14:paraId="0A05698E" w14:textId="04E8046B">
      <w:pPr>
        <w:pStyle w:val="Heading1"/>
      </w:pPr>
      <w:r>
        <w:t>Appendix B.</w:t>
      </w:r>
      <w:r w:rsidR="004622BA">
        <w:t xml:space="preserve"> Additional Context for Completion</w:t>
      </w:r>
    </w:p>
    <w:p w:rsidR="00B634BA" w:rsidP="00B634BA" w:rsidRDefault="00B634BA" w14:paraId="171383D0" w14:textId="0AC0A79C">
      <w:pPr>
        <w:pStyle w:val="Heading3"/>
      </w:pPr>
      <w:r>
        <w:t xml:space="preserve">Content </w:t>
      </w:r>
      <w:r w:rsidR="002D3086">
        <w:t>Recommendations</w:t>
      </w:r>
    </w:p>
    <w:p w:rsidR="00B35E21" w:rsidP="004A60AE" w:rsidRDefault="00B35E21" w14:paraId="2DD6F6E4" w14:textId="77777777">
      <w:r>
        <w:t>For certain topics we recommend including specific details in your proposal:</w:t>
      </w:r>
    </w:p>
    <w:p w:rsidR="001E752A" w:rsidRDefault="00B35E21" w14:paraId="26A4595F" w14:textId="7F8EF13E">
      <w:pPr>
        <w:pStyle w:val="ListParagraph"/>
        <w:numPr>
          <w:ilvl w:val="0"/>
          <w:numId w:val="18"/>
        </w:numPr>
      </w:pPr>
      <w:r w:rsidRPr="00B35E21">
        <w:t>For software projects</w:t>
      </w:r>
      <w:r w:rsidR="00F02E69">
        <w:t xml:space="preserve"> or projects with online presence</w:t>
      </w:r>
      <w:r w:rsidRPr="00B35E21">
        <w:t xml:space="preserve">, </w:t>
      </w:r>
      <w:r>
        <w:t>include</w:t>
      </w:r>
      <w:r w:rsidRPr="00B35E21">
        <w:t xml:space="preserve"> information on long-term </w:t>
      </w:r>
      <w:r w:rsidR="00410320">
        <w:t xml:space="preserve">goals and </w:t>
      </w:r>
      <w:r w:rsidRPr="00B35E21">
        <w:t>plans</w:t>
      </w:r>
      <w:r w:rsidR="00410320">
        <w:t xml:space="preserve"> for hosting</w:t>
      </w:r>
      <w:r w:rsidRPr="00B35E21">
        <w:t xml:space="preserve">, and </w:t>
      </w:r>
      <w:r w:rsidR="00994845">
        <w:t>describe how the project might interact with</w:t>
      </w:r>
      <w:r w:rsidR="00F02E69">
        <w:t xml:space="preserve"> existing or known planned</w:t>
      </w:r>
      <w:r w:rsidR="00994845">
        <w:t xml:space="preserve"> code </w:t>
      </w:r>
      <w:r w:rsidRPr="00B35E21">
        <w:t>compliance</w:t>
      </w:r>
      <w:r w:rsidR="00A1271A">
        <w:t xml:space="preserve"> activities</w:t>
      </w:r>
      <w:r w:rsidRPr="00B35E21">
        <w:t>.</w:t>
      </w:r>
    </w:p>
    <w:p w:rsidR="00A956F4" w:rsidP="00A956F4" w:rsidRDefault="00A956F4" w14:paraId="15DCD88D" w14:textId="5B7265F8"/>
    <w:p w:rsidR="00A956F4" w:rsidP="00B634BA" w:rsidRDefault="00A956F4" w14:paraId="4EBECEEF" w14:textId="2D9E4088">
      <w:pPr>
        <w:pStyle w:val="Heading3"/>
      </w:pPr>
      <w:r>
        <w:t xml:space="preserve">Ratings Criteria and Maximum Points Awarded </w:t>
      </w:r>
      <w:r w:rsidR="00A213EE">
        <w:t>During</w:t>
      </w:r>
      <w:r>
        <w:t xml:space="preserve"> Proposal Evaluation</w:t>
      </w:r>
    </w:p>
    <w:p w:rsidRPr="00766B5B" w:rsidR="00A956F4" w:rsidP="00A956F4" w:rsidRDefault="00A956F4" w14:paraId="1BAB4514" w14:textId="3B0C4B53">
      <w:pPr>
        <w:numPr>
          <w:ilvl w:val="0"/>
          <w:numId w:val="19"/>
        </w:numPr>
        <w:textAlignment w:val="center"/>
        <w:rPr>
          <w:rFonts w:ascii="Calibri" w:hAnsi="Calibri" w:cs="Calibri"/>
        </w:rPr>
      </w:pPr>
      <w:r w:rsidRPr="00766B5B">
        <w:rPr>
          <w:rFonts w:ascii="Calibri" w:hAnsi="Calibri" w:cs="Calibri"/>
        </w:rPr>
        <w:t xml:space="preserve">/15 Aligns with </w:t>
      </w:r>
      <w:proofErr w:type="spellStart"/>
      <w:r w:rsidRPr="00766B5B">
        <w:rPr>
          <w:rFonts w:ascii="Calibri" w:hAnsi="Calibri" w:cs="Calibri"/>
        </w:rPr>
        <w:t>CalBEM</w:t>
      </w:r>
      <w:proofErr w:type="spellEnd"/>
      <w:r w:rsidRPr="00766B5B">
        <w:rPr>
          <w:rFonts w:ascii="Calibri" w:hAnsi="Calibri" w:cs="Calibri"/>
        </w:rPr>
        <w:t xml:space="preserve"> Goals</w:t>
      </w:r>
      <w:r w:rsidRPr="00766B5B" w:rsidR="00717AF7">
        <w:rPr>
          <w:rFonts w:ascii="Calibri" w:hAnsi="Calibri" w:cs="Calibri"/>
        </w:rPr>
        <w:t xml:space="preserve"> to Solve a Current or Emerg</w:t>
      </w:r>
      <w:r w:rsidRPr="00766B5B" w:rsidR="00DD3355">
        <w:rPr>
          <w:rFonts w:ascii="Calibri" w:hAnsi="Calibri" w:cs="Calibri"/>
        </w:rPr>
        <w:t>ing</w:t>
      </w:r>
      <w:r w:rsidRPr="00766B5B" w:rsidR="00717AF7">
        <w:rPr>
          <w:rFonts w:ascii="Calibri" w:hAnsi="Calibri" w:cs="Calibri"/>
        </w:rPr>
        <w:t xml:space="preserve"> Problem</w:t>
      </w:r>
    </w:p>
    <w:p w:rsidRPr="00766B5B" w:rsidR="00A956F4" w:rsidP="00A956F4" w:rsidRDefault="00A956F4" w14:paraId="1485D0B5" w14:textId="2DA26C97">
      <w:pPr>
        <w:numPr>
          <w:ilvl w:val="0"/>
          <w:numId w:val="19"/>
        </w:numPr>
        <w:textAlignment w:val="center"/>
        <w:rPr>
          <w:rFonts w:ascii="Calibri" w:hAnsi="Calibri" w:cs="Calibri"/>
        </w:rPr>
      </w:pPr>
      <w:r w:rsidRPr="00766B5B">
        <w:rPr>
          <w:rFonts w:ascii="Calibri" w:hAnsi="Calibri" w:cs="Calibri"/>
        </w:rPr>
        <w:t>/15 Addresses Feedback from Working Group (if applicable)</w:t>
      </w:r>
    </w:p>
    <w:p w:rsidRPr="00766B5B" w:rsidR="00A956F4" w:rsidP="00A956F4" w:rsidRDefault="00A956F4" w14:paraId="6CA46B52" w14:textId="77777777">
      <w:pPr>
        <w:numPr>
          <w:ilvl w:val="0"/>
          <w:numId w:val="19"/>
        </w:numPr>
        <w:textAlignment w:val="center"/>
        <w:rPr>
          <w:rFonts w:ascii="Calibri" w:hAnsi="Calibri" w:cs="Calibri"/>
        </w:rPr>
      </w:pPr>
      <w:r w:rsidRPr="00766B5B">
        <w:rPr>
          <w:rFonts w:ascii="Calibri" w:hAnsi="Calibri" w:cs="Calibri"/>
        </w:rPr>
        <w:t>/10 The Absence of this Project would be a Detriment to BEM</w:t>
      </w:r>
    </w:p>
    <w:p w:rsidRPr="00766B5B" w:rsidR="00A956F4" w:rsidP="00A956F4" w:rsidRDefault="00A956F4" w14:paraId="7AB61223" w14:textId="30460215">
      <w:pPr>
        <w:numPr>
          <w:ilvl w:val="0"/>
          <w:numId w:val="19"/>
        </w:numPr>
        <w:textAlignment w:val="center"/>
        <w:rPr>
          <w:rFonts w:ascii="Calibri" w:hAnsi="Calibri" w:cs="Calibri"/>
        </w:rPr>
      </w:pPr>
      <w:r w:rsidRPr="00766B5B">
        <w:rPr>
          <w:rFonts w:ascii="Calibri" w:hAnsi="Calibri" w:cs="Calibri"/>
        </w:rPr>
        <w:t xml:space="preserve">/10 </w:t>
      </w:r>
      <w:r w:rsidRPr="00766B5B" w:rsidR="0042479E">
        <w:rPr>
          <w:rFonts w:ascii="Calibri" w:hAnsi="Calibri" w:cs="Calibri"/>
        </w:rPr>
        <w:t>Propo</w:t>
      </w:r>
      <w:r w:rsidRPr="00766B5B" w:rsidR="009B104F">
        <w:rPr>
          <w:rFonts w:ascii="Calibri" w:hAnsi="Calibri" w:cs="Calibri"/>
        </w:rPr>
        <w:t>s</w:t>
      </w:r>
      <w:r w:rsidRPr="00766B5B" w:rsidR="0042479E">
        <w:rPr>
          <w:rFonts w:ascii="Calibri" w:hAnsi="Calibri" w:cs="Calibri"/>
        </w:rPr>
        <w:t xml:space="preserve">ed Methodology </w:t>
      </w:r>
      <w:r w:rsidRPr="00766B5B" w:rsidR="003E7D5A">
        <w:rPr>
          <w:rFonts w:ascii="Calibri" w:hAnsi="Calibri" w:cs="Calibri"/>
        </w:rPr>
        <w:t>has Merit</w:t>
      </w:r>
    </w:p>
    <w:p w:rsidRPr="00391B33" w:rsidR="00A956F4" w:rsidP="00A956F4" w:rsidRDefault="00A956F4" w14:paraId="35E2B18A" w14:textId="77777777">
      <w:pPr>
        <w:numPr>
          <w:ilvl w:val="0"/>
          <w:numId w:val="19"/>
        </w:numPr>
        <w:textAlignment w:val="center"/>
        <w:rPr>
          <w:rFonts w:ascii="Calibri" w:hAnsi="Calibri" w:cs="Calibri"/>
        </w:rPr>
      </w:pPr>
      <w:r w:rsidRPr="00391B33">
        <w:rPr>
          <w:rFonts w:ascii="Calibri" w:hAnsi="Calibri" w:cs="Calibri"/>
        </w:rPr>
        <w:t>/10 Organizations/Individuals Listed are Likely to Succeed</w:t>
      </w:r>
    </w:p>
    <w:p w:rsidRPr="00391B33" w:rsidR="00A956F4" w:rsidP="00A956F4" w:rsidRDefault="00A956F4" w14:paraId="54C1D977" w14:textId="77777777">
      <w:pPr>
        <w:numPr>
          <w:ilvl w:val="0"/>
          <w:numId w:val="19"/>
        </w:numPr>
        <w:textAlignment w:val="center"/>
        <w:rPr>
          <w:rFonts w:ascii="Calibri" w:hAnsi="Calibri" w:cs="Calibri"/>
        </w:rPr>
      </w:pPr>
      <w:r w:rsidRPr="00391B33">
        <w:rPr>
          <w:rFonts w:ascii="Calibri" w:hAnsi="Calibri" w:cs="Calibri"/>
        </w:rPr>
        <w:t xml:space="preserve">/5  </w:t>
      </w:r>
      <w:r>
        <w:rPr>
          <w:rFonts w:ascii="Calibri" w:hAnsi="Calibri" w:cs="Calibri"/>
        </w:rPr>
        <w:t xml:space="preserve"> </w:t>
      </w:r>
      <w:r w:rsidRPr="00391B33">
        <w:rPr>
          <w:rFonts w:ascii="Calibri" w:hAnsi="Calibri" w:cs="Calibri"/>
        </w:rPr>
        <w:t>Budget and Schedule are Reasonable</w:t>
      </w:r>
    </w:p>
    <w:p w:rsidRPr="00A956F4" w:rsidR="00A956F4" w:rsidP="00A956F4" w:rsidRDefault="00A956F4" w14:paraId="4A1ED3AC" w14:textId="77777777">
      <w:pPr>
        <w:numPr>
          <w:ilvl w:val="0"/>
          <w:numId w:val="19"/>
        </w:numPr>
        <w:textAlignment w:val="center"/>
        <w:rPr>
          <w:rFonts w:ascii="Calibri" w:hAnsi="Calibri" w:cs="Calibri"/>
        </w:rPr>
      </w:pPr>
      <w:r w:rsidRPr="00391B33">
        <w:rPr>
          <w:rFonts w:ascii="Calibri" w:hAnsi="Calibri" w:cs="Calibri"/>
        </w:rPr>
        <w:t xml:space="preserve">/5 </w:t>
      </w:r>
      <w:r>
        <w:rPr>
          <w:rFonts w:ascii="Calibri" w:hAnsi="Calibri" w:cs="Calibri"/>
        </w:rPr>
        <w:t xml:space="preserve">  </w:t>
      </w:r>
      <w:r w:rsidRPr="00391B33">
        <w:rPr>
          <w:rFonts w:ascii="Calibri" w:hAnsi="Calibri" w:cs="Calibri"/>
        </w:rPr>
        <w:t>Co-Funders have been Identified</w:t>
      </w:r>
    </w:p>
    <w:sectPr w:rsidRPr="00A956F4" w:rsidR="00A956F4" w:rsidSect="000B5990">
      <w:headerReference w:type="first" r:id="rId20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31F7" w:rsidP="0095270D" w:rsidRDefault="001331F7" w14:paraId="62F7E962" w14:textId="77777777">
      <w:r>
        <w:separator/>
      </w:r>
    </w:p>
  </w:endnote>
  <w:endnote w:type="continuationSeparator" w:id="0">
    <w:p w:rsidR="001331F7" w:rsidP="0095270D" w:rsidRDefault="001331F7" w14:paraId="1EFCA142" w14:textId="77777777">
      <w:r>
        <w:continuationSeparator/>
      </w:r>
    </w:p>
  </w:endnote>
  <w:endnote w:type="continuationNotice" w:id="1">
    <w:p w:rsidR="001331F7" w:rsidRDefault="001331F7" w14:paraId="43DA6D7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19C" w:rsidP="00196CE7" w:rsidRDefault="0058619C" w14:paraId="15AAC8E1" w14:textId="2F5F38FB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8619C" w:rsidP="0058619C" w:rsidRDefault="0058619C" w14:paraId="32522D90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801833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58619C" w:rsidP="00196CE7" w:rsidRDefault="0058619C" w14:paraId="41DCE99E" w14:textId="57FFC9A5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58619C" w:rsidP="0058619C" w:rsidRDefault="0058619C" w14:paraId="25762E5A" w14:textId="7777777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52E95" w:rsidR="004269FB" w:rsidP="00252E95" w:rsidRDefault="004269FB" w14:paraId="55F44A2B" w14:textId="5CF64EB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31F7" w:rsidP="0095270D" w:rsidRDefault="001331F7" w14:paraId="1D1ABBD4" w14:textId="77777777">
      <w:r>
        <w:separator/>
      </w:r>
    </w:p>
  </w:footnote>
  <w:footnote w:type="continuationSeparator" w:id="0">
    <w:p w:rsidR="001331F7" w:rsidP="0095270D" w:rsidRDefault="001331F7" w14:paraId="301D3332" w14:textId="77777777">
      <w:r>
        <w:continuationSeparator/>
      </w:r>
    </w:p>
  </w:footnote>
  <w:footnote w:type="continuationNotice" w:id="1">
    <w:p w:rsidR="001331F7" w:rsidRDefault="001331F7" w14:paraId="5706F2B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1164" w:rsidRDefault="00651164" w14:paraId="48B624E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97895" w:rsidR="00B97895" w:rsidP="00F05953" w:rsidRDefault="00FB2748" w14:paraId="1074101C" w14:textId="01EE2EE4">
    <w:pPr>
      <w:pStyle w:val="Heading3"/>
      <w:numPr>
        <w:ilvl w:val="0"/>
        <w:numId w:val="0"/>
      </w:numPr>
      <w:spacing w:after="240"/>
      <w:jc w:val="center"/>
    </w:pPr>
    <w:r w:rsidR="00F05953">
      <w:rPr/>
      <w:t>CalBEM</w:t>
    </w:r>
    <w:r w:rsidR="00F05953">
      <w:rPr/>
      <w:t xml:space="preserve"> </w:t>
    </w:r>
    <w:r w:rsidR="00F05953">
      <w:rPr/>
      <w:t xml:space="preserve">Project </w:t>
    </w:r>
    <w:r w:rsidR="00F05953">
      <w:rPr/>
      <w:t xml:space="preserve">Funding Proposal </w:t>
    </w:r>
    <w:r w:rsidR="00F05953">
      <w:rPr/>
      <w:t xml:space="preserve">Form </w:t>
    </w:r>
    <w:r w:rsidR="00F05953">
      <w:rPr/>
      <w:t>–</w:t>
    </w:r>
    <w:r w:rsidR="00F05953">
      <w:rPr/>
      <w:t xml:space="preserve"> 202</w:t>
    </w:r>
    <w:r w:rsidR="00F05953">
      <w:rPr/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6ED3F04" w:rsidTr="66ED3F04" w14:paraId="321ABDD3" w14:textId="77777777">
      <w:tc>
        <w:tcPr>
          <w:tcW w:w="3600" w:type="dxa"/>
        </w:tcPr>
        <w:p w:rsidR="66ED3F04" w:rsidP="66ED3F04" w:rsidRDefault="66ED3F04" w14:paraId="27F8FED4" w14:textId="0263552F">
          <w:pPr>
            <w:pStyle w:val="Header"/>
            <w:ind w:left="-115"/>
            <w:rPr>
              <w:rFonts w:ascii="Calibri" w:hAnsi="Calibri"/>
            </w:rPr>
          </w:pPr>
        </w:p>
      </w:tc>
      <w:tc>
        <w:tcPr>
          <w:tcW w:w="3600" w:type="dxa"/>
        </w:tcPr>
        <w:p w:rsidR="66ED3F04" w:rsidP="66ED3F04" w:rsidRDefault="66ED3F04" w14:paraId="79768779" w14:textId="3F1DB104">
          <w:pPr>
            <w:pStyle w:val="Header"/>
            <w:jc w:val="center"/>
            <w:rPr>
              <w:rFonts w:ascii="Calibri" w:hAnsi="Calibri"/>
            </w:rPr>
          </w:pPr>
        </w:p>
      </w:tc>
      <w:tc>
        <w:tcPr>
          <w:tcW w:w="3600" w:type="dxa"/>
        </w:tcPr>
        <w:p w:rsidR="66ED3F04" w:rsidP="66ED3F04" w:rsidRDefault="66ED3F04" w14:paraId="0667EB1C" w14:textId="3216C201">
          <w:pPr>
            <w:pStyle w:val="Header"/>
            <w:ind w:right="-115"/>
            <w:jc w:val="right"/>
            <w:rPr>
              <w:rFonts w:ascii="Calibri" w:hAnsi="Calibri"/>
            </w:rPr>
          </w:pPr>
        </w:p>
      </w:tc>
    </w:tr>
  </w:tbl>
  <w:p w:rsidR="66ED3F04" w:rsidP="66ED3F04" w:rsidRDefault="66ED3F04" w14:paraId="53596FF6" w14:textId="5C2F3229">
    <w:pPr>
      <w:pStyle w:val="Header"/>
      <w:rPr>
        <w:rFonts w:ascii="Calibri" w:hAnsi="Calibri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6ED3F04" w:rsidTr="66ED3F04" w14:paraId="4BE6E48C" w14:textId="77777777">
      <w:tc>
        <w:tcPr>
          <w:tcW w:w="3600" w:type="dxa"/>
        </w:tcPr>
        <w:p w:rsidR="66ED3F04" w:rsidP="66ED3F04" w:rsidRDefault="66ED3F04" w14:paraId="4FD4B2AC" w14:textId="2D0EA253">
          <w:pPr>
            <w:pStyle w:val="Header"/>
            <w:ind w:left="-115"/>
            <w:rPr>
              <w:rFonts w:ascii="Calibri" w:hAnsi="Calibri"/>
            </w:rPr>
          </w:pPr>
        </w:p>
      </w:tc>
      <w:tc>
        <w:tcPr>
          <w:tcW w:w="3600" w:type="dxa"/>
        </w:tcPr>
        <w:p w:rsidR="66ED3F04" w:rsidP="66ED3F04" w:rsidRDefault="66ED3F04" w14:paraId="2C92AB05" w14:textId="0DAE7BDD">
          <w:pPr>
            <w:pStyle w:val="Header"/>
            <w:jc w:val="center"/>
            <w:rPr>
              <w:rFonts w:ascii="Calibri" w:hAnsi="Calibri"/>
            </w:rPr>
          </w:pPr>
        </w:p>
      </w:tc>
      <w:tc>
        <w:tcPr>
          <w:tcW w:w="3600" w:type="dxa"/>
        </w:tcPr>
        <w:p w:rsidR="66ED3F04" w:rsidP="66ED3F04" w:rsidRDefault="66ED3F04" w14:paraId="4F305E82" w14:textId="205552DA">
          <w:pPr>
            <w:pStyle w:val="Header"/>
            <w:ind w:right="-115"/>
            <w:jc w:val="right"/>
            <w:rPr>
              <w:rFonts w:ascii="Calibri" w:hAnsi="Calibri"/>
            </w:rPr>
          </w:pPr>
        </w:p>
      </w:tc>
    </w:tr>
  </w:tbl>
  <w:p w:rsidR="66ED3F04" w:rsidP="66ED3F04" w:rsidRDefault="66ED3F04" w14:paraId="7A03B0D6" w14:textId="0F0E8189">
    <w:pPr>
      <w:pStyle w:val="Header"/>
      <w:rPr>
        <w:rFonts w:ascii="Calibri" w:hAnsi="Calibri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6ED3F04" w:rsidTr="66ED3F04" w14:paraId="1D2172B0" w14:textId="77777777">
      <w:tc>
        <w:tcPr>
          <w:tcW w:w="3600" w:type="dxa"/>
        </w:tcPr>
        <w:p w:rsidR="66ED3F04" w:rsidP="66ED3F04" w:rsidRDefault="66ED3F04" w14:paraId="16A40D84" w14:textId="257E435E">
          <w:pPr>
            <w:pStyle w:val="Header"/>
            <w:ind w:left="-115"/>
            <w:rPr>
              <w:rFonts w:ascii="Calibri" w:hAnsi="Calibri"/>
            </w:rPr>
          </w:pPr>
        </w:p>
      </w:tc>
      <w:tc>
        <w:tcPr>
          <w:tcW w:w="3600" w:type="dxa"/>
        </w:tcPr>
        <w:p w:rsidR="66ED3F04" w:rsidP="66ED3F04" w:rsidRDefault="66ED3F04" w14:paraId="748E3A44" w14:textId="3DEBC975">
          <w:pPr>
            <w:pStyle w:val="Header"/>
            <w:jc w:val="center"/>
            <w:rPr>
              <w:rFonts w:ascii="Calibri" w:hAnsi="Calibri"/>
            </w:rPr>
          </w:pPr>
        </w:p>
      </w:tc>
      <w:tc>
        <w:tcPr>
          <w:tcW w:w="3600" w:type="dxa"/>
        </w:tcPr>
        <w:p w:rsidR="66ED3F04" w:rsidP="66ED3F04" w:rsidRDefault="66ED3F04" w14:paraId="1EDD568A" w14:textId="792FD700">
          <w:pPr>
            <w:pStyle w:val="Header"/>
            <w:ind w:right="-115"/>
            <w:jc w:val="right"/>
            <w:rPr>
              <w:rFonts w:ascii="Calibri" w:hAnsi="Calibri"/>
            </w:rPr>
          </w:pPr>
        </w:p>
      </w:tc>
    </w:tr>
  </w:tbl>
  <w:p w:rsidR="66ED3F04" w:rsidP="66ED3F04" w:rsidRDefault="66ED3F04" w14:paraId="7A890010" w14:textId="5BDB4A56">
    <w:pPr>
      <w:pStyle w:val="Header"/>
      <w:rPr>
        <w:rFonts w:ascii="Calibri" w:hAnsi="Calibri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6ED3F04" w:rsidTr="66ED3F04" w14:paraId="2D61EA0A" w14:textId="77777777">
      <w:tc>
        <w:tcPr>
          <w:tcW w:w="3600" w:type="dxa"/>
        </w:tcPr>
        <w:p w:rsidR="66ED3F04" w:rsidP="66ED3F04" w:rsidRDefault="66ED3F04" w14:paraId="266668F3" w14:textId="6E496FCA">
          <w:pPr>
            <w:pStyle w:val="Header"/>
            <w:ind w:left="-115"/>
            <w:rPr>
              <w:rFonts w:ascii="Calibri" w:hAnsi="Calibri"/>
            </w:rPr>
          </w:pPr>
        </w:p>
      </w:tc>
      <w:tc>
        <w:tcPr>
          <w:tcW w:w="3600" w:type="dxa"/>
        </w:tcPr>
        <w:p w:rsidR="66ED3F04" w:rsidP="66ED3F04" w:rsidRDefault="66ED3F04" w14:paraId="57D43257" w14:textId="06736788">
          <w:pPr>
            <w:pStyle w:val="Header"/>
            <w:jc w:val="center"/>
            <w:rPr>
              <w:rFonts w:ascii="Calibri" w:hAnsi="Calibri"/>
            </w:rPr>
          </w:pPr>
        </w:p>
      </w:tc>
      <w:tc>
        <w:tcPr>
          <w:tcW w:w="3600" w:type="dxa"/>
        </w:tcPr>
        <w:p w:rsidR="66ED3F04" w:rsidP="66ED3F04" w:rsidRDefault="66ED3F04" w14:paraId="687C7F8A" w14:textId="061A768B">
          <w:pPr>
            <w:pStyle w:val="Header"/>
            <w:ind w:right="-115"/>
            <w:jc w:val="right"/>
            <w:rPr>
              <w:rFonts w:ascii="Calibri" w:hAnsi="Calibri"/>
            </w:rPr>
          </w:pPr>
        </w:p>
      </w:tc>
    </w:tr>
  </w:tbl>
  <w:p w:rsidR="66ED3F04" w:rsidP="66ED3F04" w:rsidRDefault="66ED3F04" w14:paraId="54013614" w14:textId="41E69E9C">
    <w:pPr>
      <w:pStyle w:val="Header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0E4CB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0446AC9"/>
    <w:multiLevelType w:val="hybridMultilevel"/>
    <w:tmpl w:val="DA14BBF8"/>
    <w:lvl w:ilvl="0" w:tplc="B3F67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51EA136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A852FE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5945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D8AA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FDBE0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EBE41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0152F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7570D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" w15:restartNumberingAfterBreak="0">
    <w:nsid w:val="005A394A"/>
    <w:multiLevelType w:val="hybridMultilevel"/>
    <w:tmpl w:val="2774FAEA"/>
    <w:lvl w:ilvl="0" w:tplc="7D187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1C7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E0F9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16E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F1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BED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1C1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1A82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70E6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7E61B8"/>
    <w:multiLevelType w:val="hybridMultilevel"/>
    <w:tmpl w:val="4544CE94"/>
    <w:lvl w:ilvl="0" w:tplc="24622B3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7AB3202"/>
    <w:multiLevelType w:val="hybridMultilevel"/>
    <w:tmpl w:val="93ACA9FC"/>
    <w:lvl w:ilvl="0" w:tplc="A1BE68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261C40E5"/>
    <w:multiLevelType w:val="hybridMultilevel"/>
    <w:tmpl w:val="A0F2F558"/>
    <w:lvl w:ilvl="0" w:tplc="D55CC9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28D1171C"/>
    <w:multiLevelType w:val="hybridMultilevel"/>
    <w:tmpl w:val="4F7CBCAE"/>
    <w:lvl w:ilvl="0" w:tplc="3FAE4136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b/>
        <w:bCs/>
        <w:color w:val="5DAFC3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2B4C4CAC"/>
    <w:multiLevelType w:val="hybridMultilevel"/>
    <w:tmpl w:val="0F2669E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4472C4" w:themeColor="accent1"/>
      </w:rPr>
    </w:lvl>
    <w:lvl w:ilvl="1" w:tplc="3B1AB28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color w:val="4472C4" w:themeColor="accent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2D9B4A14"/>
    <w:multiLevelType w:val="hybridMultilevel"/>
    <w:tmpl w:val="E138E7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E8D2473"/>
    <w:multiLevelType w:val="multilevel"/>
    <w:tmpl w:val="427E39E2"/>
    <w:styleLink w:val="Gradient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 w:cs="Courier New"/>
        <w:color w:val="404040" w:themeColor="text1" w:themeTint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  <w:color w:val="7F7F7F" w:themeColor="text1" w:themeTint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  <w:color w:val="A6A6A6" w:themeColor="background1" w:themeShade="A6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1704DE2"/>
    <w:multiLevelType w:val="hybridMultilevel"/>
    <w:tmpl w:val="1C9AAD2C"/>
    <w:lvl w:ilvl="0" w:tplc="04090001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2FD56B4"/>
    <w:multiLevelType w:val="hybridMultilevel"/>
    <w:tmpl w:val="FA3690FC"/>
    <w:lvl w:ilvl="0" w:tplc="3FAE4136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b/>
        <w:bCs/>
        <w:color w:val="5DAFC3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351F1681"/>
    <w:multiLevelType w:val="hybridMultilevel"/>
    <w:tmpl w:val="FDF2DB8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4472C4" w:themeColor="accent1"/>
      </w:rPr>
    </w:lvl>
    <w:lvl w:ilvl="1" w:tplc="3B1AB28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color w:val="4472C4" w:themeColor="accent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40BE0D7C"/>
    <w:multiLevelType w:val="hybridMultilevel"/>
    <w:tmpl w:val="FCF03E66"/>
    <w:lvl w:ilvl="0" w:tplc="24622B3A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hint="default" w:ascii="Wingdings" w:hAnsi="Wingdings"/>
      </w:rPr>
    </w:lvl>
  </w:abstractNum>
  <w:abstractNum w:abstractNumId="14" w15:restartNumberingAfterBreak="0">
    <w:nsid w:val="44053D30"/>
    <w:multiLevelType w:val="hybridMultilevel"/>
    <w:tmpl w:val="29D2DD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FC333E1"/>
    <w:multiLevelType w:val="multilevel"/>
    <w:tmpl w:val="D31C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EBD410A"/>
    <w:multiLevelType w:val="hybridMultilevel"/>
    <w:tmpl w:val="596032C8"/>
    <w:lvl w:ilvl="0" w:tplc="6D04B0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88D36EF"/>
    <w:multiLevelType w:val="hybridMultilevel"/>
    <w:tmpl w:val="58BA476E"/>
    <w:lvl w:ilvl="0" w:tplc="B6AA13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B698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76A5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A21C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D60A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16A3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0A58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9EAF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B20C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992B48"/>
    <w:multiLevelType w:val="hybridMultilevel"/>
    <w:tmpl w:val="3A94A618"/>
    <w:lvl w:ilvl="0" w:tplc="62C81C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2C8A39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5821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5B6238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E8C0B7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93EF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E3EA26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A4D63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6FD6D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 w16cid:durableId="423888642">
    <w:abstractNumId w:val="9"/>
  </w:num>
  <w:num w:numId="2" w16cid:durableId="1615093904">
    <w:abstractNumId w:val="0"/>
  </w:num>
  <w:num w:numId="3" w16cid:durableId="1690645806">
    <w:abstractNumId w:val="6"/>
  </w:num>
  <w:num w:numId="4" w16cid:durableId="1402557043">
    <w:abstractNumId w:val="3"/>
  </w:num>
  <w:num w:numId="5" w16cid:durableId="1024936878">
    <w:abstractNumId w:val="13"/>
  </w:num>
  <w:num w:numId="6" w16cid:durableId="732627038">
    <w:abstractNumId w:val="11"/>
  </w:num>
  <w:num w:numId="7" w16cid:durableId="643434350">
    <w:abstractNumId w:val="15"/>
  </w:num>
  <w:num w:numId="8" w16cid:durableId="1339188944">
    <w:abstractNumId w:val="18"/>
  </w:num>
  <w:num w:numId="9" w16cid:durableId="113912485">
    <w:abstractNumId w:val="1"/>
  </w:num>
  <w:num w:numId="10" w16cid:durableId="702100373">
    <w:abstractNumId w:val="4"/>
  </w:num>
  <w:num w:numId="11" w16cid:durableId="1795515517">
    <w:abstractNumId w:val="7"/>
  </w:num>
  <w:num w:numId="12" w16cid:durableId="2072925956">
    <w:abstractNumId w:val="5"/>
  </w:num>
  <w:num w:numId="13" w16cid:durableId="1338727066">
    <w:abstractNumId w:val="12"/>
  </w:num>
  <w:num w:numId="14" w16cid:durableId="2126996431">
    <w:abstractNumId w:val="14"/>
  </w:num>
  <w:num w:numId="15" w16cid:durableId="472212640">
    <w:abstractNumId w:val="16"/>
  </w:num>
  <w:num w:numId="16" w16cid:durableId="2002733082">
    <w:abstractNumId w:val="2"/>
  </w:num>
  <w:num w:numId="17" w16cid:durableId="665862427">
    <w:abstractNumId w:val="17"/>
  </w:num>
  <w:num w:numId="18" w16cid:durableId="1816678768">
    <w:abstractNumId w:val="10"/>
  </w:num>
  <w:num w:numId="19" w16cid:durableId="18048121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dirty"/>
  <w:attachedTemplate r:id="rId1"/>
  <w:trackRevisions w:val="false"/>
  <w:documentProtection w:edit="form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F7"/>
    <w:rsid w:val="000055A2"/>
    <w:rsid w:val="0000631A"/>
    <w:rsid w:val="000109BE"/>
    <w:rsid w:val="000112EB"/>
    <w:rsid w:val="00011383"/>
    <w:rsid w:val="00012F68"/>
    <w:rsid w:val="00013682"/>
    <w:rsid w:val="00016192"/>
    <w:rsid w:val="00017109"/>
    <w:rsid w:val="00045DBB"/>
    <w:rsid w:val="00046C22"/>
    <w:rsid w:val="00056562"/>
    <w:rsid w:val="0007486B"/>
    <w:rsid w:val="0007635B"/>
    <w:rsid w:val="00076510"/>
    <w:rsid w:val="00093DBF"/>
    <w:rsid w:val="000A462B"/>
    <w:rsid w:val="000A7035"/>
    <w:rsid w:val="000B5990"/>
    <w:rsid w:val="000B5C2F"/>
    <w:rsid w:val="000C2993"/>
    <w:rsid w:val="000E2270"/>
    <w:rsid w:val="000E2AF5"/>
    <w:rsid w:val="000E4F6C"/>
    <w:rsid w:val="000F25E8"/>
    <w:rsid w:val="0010018F"/>
    <w:rsid w:val="00101028"/>
    <w:rsid w:val="0010161E"/>
    <w:rsid w:val="00107351"/>
    <w:rsid w:val="00107C2D"/>
    <w:rsid w:val="00120AF8"/>
    <w:rsid w:val="00124C3B"/>
    <w:rsid w:val="001312A4"/>
    <w:rsid w:val="00131509"/>
    <w:rsid w:val="001317B1"/>
    <w:rsid w:val="0013275C"/>
    <w:rsid w:val="001331F7"/>
    <w:rsid w:val="001367C8"/>
    <w:rsid w:val="00144BED"/>
    <w:rsid w:val="001561D7"/>
    <w:rsid w:val="001616CE"/>
    <w:rsid w:val="001704A8"/>
    <w:rsid w:val="00170C55"/>
    <w:rsid w:val="00184BCC"/>
    <w:rsid w:val="00187C41"/>
    <w:rsid w:val="00191E3D"/>
    <w:rsid w:val="001929A6"/>
    <w:rsid w:val="00196CE7"/>
    <w:rsid w:val="001A6587"/>
    <w:rsid w:val="001A7583"/>
    <w:rsid w:val="001B00D9"/>
    <w:rsid w:val="001D3D9A"/>
    <w:rsid w:val="001D623F"/>
    <w:rsid w:val="001E080F"/>
    <w:rsid w:val="001E0F58"/>
    <w:rsid w:val="001E5411"/>
    <w:rsid w:val="001E752A"/>
    <w:rsid w:val="001E76CF"/>
    <w:rsid w:val="001E7C78"/>
    <w:rsid w:val="001F1A9A"/>
    <w:rsid w:val="001F25E3"/>
    <w:rsid w:val="00204501"/>
    <w:rsid w:val="00206E1C"/>
    <w:rsid w:val="00214EE2"/>
    <w:rsid w:val="002263F2"/>
    <w:rsid w:val="002269CE"/>
    <w:rsid w:val="0023197A"/>
    <w:rsid w:val="002361FD"/>
    <w:rsid w:val="002444DA"/>
    <w:rsid w:val="00252074"/>
    <w:rsid w:val="00252E95"/>
    <w:rsid w:val="00260B20"/>
    <w:rsid w:val="00262986"/>
    <w:rsid w:val="00262D4B"/>
    <w:rsid w:val="002637FD"/>
    <w:rsid w:val="00264B0F"/>
    <w:rsid w:val="002661F5"/>
    <w:rsid w:val="0026761E"/>
    <w:rsid w:val="00270AFD"/>
    <w:rsid w:val="00271BC1"/>
    <w:rsid w:val="00280FF4"/>
    <w:rsid w:val="002815C3"/>
    <w:rsid w:val="002A2EE1"/>
    <w:rsid w:val="002C2309"/>
    <w:rsid w:val="002C59C3"/>
    <w:rsid w:val="002C6AF4"/>
    <w:rsid w:val="002D2DF4"/>
    <w:rsid w:val="002D3086"/>
    <w:rsid w:val="002D5151"/>
    <w:rsid w:val="002D7992"/>
    <w:rsid w:val="002E27A8"/>
    <w:rsid w:val="00304B64"/>
    <w:rsid w:val="00313A21"/>
    <w:rsid w:val="00323E40"/>
    <w:rsid w:val="003253AD"/>
    <w:rsid w:val="00325C7C"/>
    <w:rsid w:val="00333972"/>
    <w:rsid w:val="003368BB"/>
    <w:rsid w:val="00344B07"/>
    <w:rsid w:val="0034700F"/>
    <w:rsid w:val="003508C3"/>
    <w:rsid w:val="00353E09"/>
    <w:rsid w:val="00362C58"/>
    <w:rsid w:val="00371929"/>
    <w:rsid w:val="003731B4"/>
    <w:rsid w:val="00376E95"/>
    <w:rsid w:val="00376FD8"/>
    <w:rsid w:val="00391E43"/>
    <w:rsid w:val="003934AC"/>
    <w:rsid w:val="003B19E9"/>
    <w:rsid w:val="003B599A"/>
    <w:rsid w:val="003C1245"/>
    <w:rsid w:val="003C70D2"/>
    <w:rsid w:val="003D1F8C"/>
    <w:rsid w:val="003E681E"/>
    <w:rsid w:val="003E7D5A"/>
    <w:rsid w:val="003F13CB"/>
    <w:rsid w:val="00403C8E"/>
    <w:rsid w:val="00410320"/>
    <w:rsid w:val="0041267D"/>
    <w:rsid w:val="00413799"/>
    <w:rsid w:val="00422723"/>
    <w:rsid w:val="0042479E"/>
    <w:rsid w:val="004269FB"/>
    <w:rsid w:val="00431DA7"/>
    <w:rsid w:val="0043420D"/>
    <w:rsid w:val="00452420"/>
    <w:rsid w:val="004622BA"/>
    <w:rsid w:val="004667D3"/>
    <w:rsid w:val="00466D58"/>
    <w:rsid w:val="004672FD"/>
    <w:rsid w:val="00467CA2"/>
    <w:rsid w:val="00473D04"/>
    <w:rsid w:val="00480CFD"/>
    <w:rsid w:val="00481EE8"/>
    <w:rsid w:val="00487EFD"/>
    <w:rsid w:val="00496ED5"/>
    <w:rsid w:val="004A3BC6"/>
    <w:rsid w:val="004A3BE3"/>
    <w:rsid w:val="004A599A"/>
    <w:rsid w:val="004A60AE"/>
    <w:rsid w:val="004B10CD"/>
    <w:rsid w:val="004B242D"/>
    <w:rsid w:val="004B3B4B"/>
    <w:rsid w:val="004C46DC"/>
    <w:rsid w:val="004C4AE4"/>
    <w:rsid w:val="004D3F01"/>
    <w:rsid w:val="004E1FC6"/>
    <w:rsid w:val="00517E11"/>
    <w:rsid w:val="00530784"/>
    <w:rsid w:val="005524FE"/>
    <w:rsid w:val="00562559"/>
    <w:rsid w:val="00563486"/>
    <w:rsid w:val="00564044"/>
    <w:rsid w:val="005642F9"/>
    <w:rsid w:val="0057509E"/>
    <w:rsid w:val="00577767"/>
    <w:rsid w:val="00584768"/>
    <w:rsid w:val="005847AE"/>
    <w:rsid w:val="0058619C"/>
    <w:rsid w:val="0059564F"/>
    <w:rsid w:val="005A144B"/>
    <w:rsid w:val="005A7E6D"/>
    <w:rsid w:val="005B6386"/>
    <w:rsid w:val="005C6140"/>
    <w:rsid w:val="005D13CA"/>
    <w:rsid w:val="005D4BB0"/>
    <w:rsid w:val="005D7802"/>
    <w:rsid w:val="005E21F7"/>
    <w:rsid w:val="005F5B92"/>
    <w:rsid w:val="005F60D7"/>
    <w:rsid w:val="00605E75"/>
    <w:rsid w:val="006073A8"/>
    <w:rsid w:val="006115A3"/>
    <w:rsid w:val="006148EF"/>
    <w:rsid w:val="00617721"/>
    <w:rsid w:val="0062003B"/>
    <w:rsid w:val="00621324"/>
    <w:rsid w:val="0062291F"/>
    <w:rsid w:val="00623A4C"/>
    <w:rsid w:val="0062521B"/>
    <w:rsid w:val="00627770"/>
    <w:rsid w:val="006434AB"/>
    <w:rsid w:val="00643EA8"/>
    <w:rsid w:val="00645AD0"/>
    <w:rsid w:val="006509D2"/>
    <w:rsid w:val="00651164"/>
    <w:rsid w:val="00653320"/>
    <w:rsid w:val="006534F2"/>
    <w:rsid w:val="00673AD9"/>
    <w:rsid w:val="0068284C"/>
    <w:rsid w:val="006A1BCE"/>
    <w:rsid w:val="006A32A8"/>
    <w:rsid w:val="006B79A7"/>
    <w:rsid w:val="006C55F5"/>
    <w:rsid w:val="006C58C9"/>
    <w:rsid w:val="006C5D6C"/>
    <w:rsid w:val="006E6419"/>
    <w:rsid w:val="006F0BAB"/>
    <w:rsid w:val="00700066"/>
    <w:rsid w:val="0070177C"/>
    <w:rsid w:val="0070204D"/>
    <w:rsid w:val="00702E16"/>
    <w:rsid w:val="00703587"/>
    <w:rsid w:val="0070464A"/>
    <w:rsid w:val="00717AF7"/>
    <w:rsid w:val="00724E25"/>
    <w:rsid w:val="00741FC0"/>
    <w:rsid w:val="007467E0"/>
    <w:rsid w:val="00747BCC"/>
    <w:rsid w:val="00753DCA"/>
    <w:rsid w:val="00755424"/>
    <w:rsid w:val="0075582C"/>
    <w:rsid w:val="00756CB6"/>
    <w:rsid w:val="00763EC5"/>
    <w:rsid w:val="00766B5B"/>
    <w:rsid w:val="007731EC"/>
    <w:rsid w:val="00774529"/>
    <w:rsid w:val="0077460C"/>
    <w:rsid w:val="00783214"/>
    <w:rsid w:val="00791461"/>
    <w:rsid w:val="0079582F"/>
    <w:rsid w:val="007C4767"/>
    <w:rsid w:val="007C67B5"/>
    <w:rsid w:val="007D3BFC"/>
    <w:rsid w:val="007D7C56"/>
    <w:rsid w:val="007E0498"/>
    <w:rsid w:val="007E17BD"/>
    <w:rsid w:val="007E3A64"/>
    <w:rsid w:val="007E3D03"/>
    <w:rsid w:val="007F2426"/>
    <w:rsid w:val="00807C73"/>
    <w:rsid w:val="00812BC0"/>
    <w:rsid w:val="00814DE7"/>
    <w:rsid w:val="00821BDE"/>
    <w:rsid w:val="00823048"/>
    <w:rsid w:val="00835A9D"/>
    <w:rsid w:val="008452F9"/>
    <w:rsid w:val="00846D0E"/>
    <w:rsid w:val="00853B36"/>
    <w:rsid w:val="00860388"/>
    <w:rsid w:val="00872B3D"/>
    <w:rsid w:val="00873D91"/>
    <w:rsid w:val="00875C71"/>
    <w:rsid w:val="00877F37"/>
    <w:rsid w:val="0088235F"/>
    <w:rsid w:val="00883459"/>
    <w:rsid w:val="00887CDA"/>
    <w:rsid w:val="008956EB"/>
    <w:rsid w:val="00897CE9"/>
    <w:rsid w:val="008A2666"/>
    <w:rsid w:val="008A4066"/>
    <w:rsid w:val="008A61A9"/>
    <w:rsid w:val="008B1423"/>
    <w:rsid w:val="008D3519"/>
    <w:rsid w:val="008E0991"/>
    <w:rsid w:val="008E7D13"/>
    <w:rsid w:val="008E7E82"/>
    <w:rsid w:val="008F58BF"/>
    <w:rsid w:val="008F654B"/>
    <w:rsid w:val="008F7F3D"/>
    <w:rsid w:val="00904A86"/>
    <w:rsid w:val="009076AA"/>
    <w:rsid w:val="00915F58"/>
    <w:rsid w:val="009162D2"/>
    <w:rsid w:val="009242E0"/>
    <w:rsid w:val="00933B7D"/>
    <w:rsid w:val="00935F36"/>
    <w:rsid w:val="0094029D"/>
    <w:rsid w:val="00944E6D"/>
    <w:rsid w:val="0094571E"/>
    <w:rsid w:val="0095270D"/>
    <w:rsid w:val="0096604C"/>
    <w:rsid w:val="00977879"/>
    <w:rsid w:val="0098380A"/>
    <w:rsid w:val="00987F2F"/>
    <w:rsid w:val="00991B9C"/>
    <w:rsid w:val="00994845"/>
    <w:rsid w:val="00994C00"/>
    <w:rsid w:val="009A2E65"/>
    <w:rsid w:val="009B104F"/>
    <w:rsid w:val="009B2371"/>
    <w:rsid w:val="009B757D"/>
    <w:rsid w:val="009B7B40"/>
    <w:rsid w:val="009D2658"/>
    <w:rsid w:val="009D42A3"/>
    <w:rsid w:val="009D77BB"/>
    <w:rsid w:val="009F00C5"/>
    <w:rsid w:val="00A053CA"/>
    <w:rsid w:val="00A06CDC"/>
    <w:rsid w:val="00A1271A"/>
    <w:rsid w:val="00A15243"/>
    <w:rsid w:val="00A213EE"/>
    <w:rsid w:val="00A22414"/>
    <w:rsid w:val="00A2658B"/>
    <w:rsid w:val="00A34031"/>
    <w:rsid w:val="00A35EF0"/>
    <w:rsid w:val="00A36CE6"/>
    <w:rsid w:val="00A3782D"/>
    <w:rsid w:val="00A3797D"/>
    <w:rsid w:val="00A37D38"/>
    <w:rsid w:val="00A57F54"/>
    <w:rsid w:val="00A6368F"/>
    <w:rsid w:val="00A64832"/>
    <w:rsid w:val="00A72014"/>
    <w:rsid w:val="00A82FD9"/>
    <w:rsid w:val="00A85963"/>
    <w:rsid w:val="00A87143"/>
    <w:rsid w:val="00A956F4"/>
    <w:rsid w:val="00AA6281"/>
    <w:rsid w:val="00AB7AC7"/>
    <w:rsid w:val="00AC3494"/>
    <w:rsid w:val="00AD5775"/>
    <w:rsid w:val="00AF2237"/>
    <w:rsid w:val="00AF3ED2"/>
    <w:rsid w:val="00AF48E5"/>
    <w:rsid w:val="00AF6040"/>
    <w:rsid w:val="00B02F0D"/>
    <w:rsid w:val="00B07E7D"/>
    <w:rsid w:val="00B12A4D"/>
    <w:rsid w:val="00B150BF"/>
    <w:rsid w:val="00B20C7C"/>
    <w:rsid w:val="00B35E21"/>
    <w:rsid w:val="00B6170C"/>
    <w:rsid w:val="00B634BA"/>
    <w:rsid w:val="00B92330"/>
    <w:rsid w:val="00B97895"/>
    <w:rsid w:val="00BB2A56"/>
    <w:rsid w:val="00BB3DC6"/>
    <w:rsid w:val="00BD2985"/>
    <w:rsid w:val="00BD2F79"/>
    <w:rsid w:val="00BD60D4"/>
    <w:rsid w:val="00BE3D5F"/>
    <w:rsid w:val="00BE62F5"/>
    <w:rsid w:val="00BE6894"/>
    <w:rsid w:val="00BF7187"/>
    <w:rsid w:val="00C04656"/>
    <w:rsid w:val="00C07278"/>
    <w:rsid w:val="00C173D2"/>
    <w:rsid w:val="00C22748"/>
    <w:rsid w:val="00C2427F"/>
    <w:rsid w:val="00C4096D"/>
    <w:rsid w:val="00C50550"/>
    <w:rsid w:val="00C505B4"/>
    <w:rsid w:val="00C5202B"/>
    <w:rsid w:val="00C5308F"/>
    <w:rsid w:val="00C6086A"/>
    <w:rsid w:val="00C87F40"/>
    <w:rsid w:val="00C95C9F"/>
    <w:rsid w:val="00C9606C"/>
    <w:rsid w:val="00CA2AC2"/>
    <w:rsid w:val="00CA42D6"/>
    <w:rsid w:val="00CB6F48"/>
    <w:rsid w:val="00CC34C8"/>
    <w:rsid w:val="00CC3777"/>
    <w:rsid w:val="00CE0E41"/>
    <w:rsid w:val="00CF1383"/>
    <w:rsid w:val="00CF5D1D"/>
    <w:rsid w:val="00D06884"/>
    <w:rsid w:val="00D250A3"/>
    <w:rsid w:val="00D3138B"/>
    <w:rsid w:val="00D42523"/>
    <w:rsid w:val="00D57BBA"/>
    <w:rsid w:val="00D66A7B"/>
    <w:rsid w:val="00D74825"/>
    <w:rsid w:val="00D8465C"/>
    <w:rsid w:val="00D85ACC"/>
    <w:rsid w:val="00DA2F6B"/>
    <w:rsid w:val="00DA4272"/>
    <w:rsid w:val="00DA4F78"/>
    <w:rsid w:val="00DB0086"/>
    <w:rsid w:val="00DB763D"/>
    <w:rsid w:val="00DD3355"/>
    <w:rsid w:val="00DD366E"/>
    <w:rsid w:val="00DE0BAD"/>
    <w:rsid w:val="00DE5B77"/>
    <w:rsid w:val="00DF1C28"/>
    <w:rsid w:val="00DF2840"/>
    <w:rsid w:val="00DF7702"/>
    <w:rsid w:val="00E06AC1"/>
    <w:rsid w:val="00E16DF5"/>
    <w:rsid w:val="00E21B2A"/>
    <w:rsid w:val="00E24628"/>
    <w:rsid w:val="00E26123"/>
    <w:rsid w:val="00E353D5"/>
    <w:rsid w:val="00E523DD"/>
    <w:rsid w:val="00E63A2E"/>
    <w:rsid w:val="00E64065"/>
    <w:rsid w:val="00E70B05"/>
    <w:rsid w:val="00E71697"/>
    <w:rsid w:val="00E719A4"/>
    <w:rsid w:val="00E726CB"/>
    <w:rsid w:val="00E74ACF"/>
    <w:rsid w:val="00E94B6B"/>
    <w:rsid w:val="00E9610E"/>
    <w:rsid w:val="00E97D9E"/>
    <w:rsid w:val="00EA0B51"/>
    <w:rsid w:val="00EB0B4F"/>
    <w:rsid w:val="00EB0EA3"/>
    <w:rsid w:val="00EC50E4"/>
    <w:rsid w:val="00EC6A47"/>
    <w:rsid w:val="00ED3082"/>
    <w:rsid w:val="00ED312A"/>
    <w:rsid w:val="00ED430C"/>
    <w:rsid w:val="00ED4EF8"/>
    <w:rsid w:val="00ED6C4B"/>
    <w:rsid w:val="00F02E69"/>
    <w:rsid w:val="00F03512"/>
    <w:rsid w:val="00F05953"/>
    <w:rsid w:val="00F14789"/>
    <w:rsid w:val="00F15643"/>
    <w:rsid w:val="00F2277D"/>
    <w:rsid w:val="00F46D2E"/>
    <w:rsid w:val="00F46DFD"/>
    <w:rsid w:val="00F50DA1"/>
    <w:rsid w:val="00F51F2C"/>
    <w:rsid w:val="00F54991"/>
    <w:rsid w:val="00F55594"/>
    <w:rsid w:val="00F638C3"/>
    <w:rsid w:val="00F70A0A"/>
    <w:rsid w:val="00F7177A"/>
    <w:rsid w:val="00F76C7B"/>
    <w:rsid w:val="00F7782F"/>
    <w:rsid w:val="00F83DCA"/>
    <w:rsid w:val="00F8519D"/>
    <w:rsid w:val="00F9413F"/>
    <w:rsid w:val="00FB0C71"/>
    <w:rsid w:val="00FB2748"/>
    <w:rsid w:val="00FB2AEF"/>
    <w:rsid w:val="00FC28BE"/>
    <w:rsid w:val="00FC38F3"/>
    <w:rsid w:val="00FE001B"/>
    <w:rsid w:val="00FE678D"/>
    <w:rsid w:val="050C0838"/>
    <w:rsid w:val="0842DC53"/>
    <w:rsid w:val="0A5D02EB"/>
    <w:rsid w:val="0D062F49"/>
    <w:rsid w:val="15555BD8"/>
    <w:rsid w:val="20A93F16"/>
    <w:rsid w:val="26461BFE"/>
    <w:rsid w:val="321844E3"/>
    <w:rsid w:val="3B33943E"/>
    <w:rsid w:val="44D5CABD"/>
    <w:rsid w:val="46CF79D8"/>
    <w:rsid w:val="4B700355"/>
    <w:rsid w:val="4B985404"/>
    <w:rsid w:val="4BC98D76"/>
    <w:rsid w:val="5523BA1A"/>
    <w:rsid w:val="66ED3F04"/>
    <w:rsid w:val="709A4636"/>
    <w:rsid w:val="7D35F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3692D"/>
  <w15:chartTrackingRefBased/>
  <w15:docId w15:val="{00FA8ED9-E204-4CF2-94C3-7263595A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semiHidden="1" w:unhideWhenUsed="1" w:qFormat="1"/>
    <w:lsdException w:name="heading 3" w:uiPriority="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4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5270D"/>
    <w:rPr>
      <w:rFonts w:eastAsia="Times New Roman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C41"/>
    <w:pPr>
      <w:keepNext/>
      <w:widowControl w:val="0"/>
      <w:pBdr>
        <w:bottom w:val="single" w:color="BFBFBF" w:themeColor="background1" w:themeShade="BF" w:sz="4" w:space="1"/>
      </w:pBd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40" w:after="120" w:line="21" w:lineRule="atLeast"/>
      <w:outlineLvl w:val="0"/>
    </w:pPr>
    <w:rPr>
      <w:rFonts w:asciiTheme="majorHAnsi" w:hAnsiTheme="majorHAnsi"/>
      <w:b/>
      <w:color w:val="70ACC0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2"/>
    <w:qFormat/>
    <w:rsid w:val="00131509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60"/>
      <w:outlineLvl w:val="1"/>
    </w:pPr>
    <w:rPr>
      <w:color w:val="5D5D5D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3"/>
    <w:qFormat/>
    <w:rsid w:val="00131509"/>
    <w:pPr>
      <w:keepNext/>
      <w:spacing w:before="240"/>
      <w:outlineLvl w:val="2"/>
    </w:pPr>
    <w:rPr>
      <w:b/>
      <w:color w:val="5D5D5D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numbering" w:styleId="Gradient" w:customStyle="1">
    <w:name w:val="Gradient"/>
    <w:uiPriority w:val="99"/>
    <w:rsid w:val="002E27A8"/>
    <w:pPr>
      <w:numPr>
        <w:numId w:val="1"/>
      </w:numPr>
    </w:pPr>
  </w:style>
  <w:style w:type="character" w:styleId="Heading1Char" w:customStyle="1">
    <w:name w:val="Heading 1 Char"/>
    <w:basedOn w:val="DefaultParagraphFont"/>
    <w:link w:val="Heading1"/>
    <w:uiPriority w:val="9"/>
    <w:rsid w:val="00187C41"/>
    <w:rPr>
      <w:rFonts w:eastAsia="Times New Roman" w:cs="Times New Roman" w:asciiTheme="majorHAnsi" w:hAnsiTheme="majorHAnsi"/>
      <w:b/>
      <w:color w:val="70ACC0"/>
      <w:sz w:val="28"/>
      <w:szCs w:val="20"/>
    </w:rPr>
  </w:style>
  <w:style w:type="character" w:styleId="Heading2Char" w:customStyle="1">
    <w:name w:val="Heading 2 Char"/>
    <w:basedOn w:val="DefaultParagraphFont"/>
    <w:link w:val="Heading2"/>
    <w:uiPriority w:val="2"/>
    <w:rsid w:val="00131509"/>
    <w:rPr>
      <w:rFonts w:eastAsia="Times New Roman" w:cs="Times New Roman"/>
      <w:color w:val="5D5D5D"/>
      <w:sz w:val="32"/>
      <w:szCs w:val="20"/>
    </w:rPr>
  </w:style>
  <w:style w:type="character" w:styleId="Heading3Char" w:customStyle="1">
    <w:name w:val="Heading 3 Char"/>
    <w:basedOn w:val="DefaultParagraphFont"/>
    <w:link w:val="Heading3"/>
    <w:uiPriority w:val="3"/>
    <w:rsid w:val="00131509"/>
    <w:rPr>
      <w:rFonts w:eastAsia="Times New Roman" w:cs="Times New Roman"/>
      <w:b/>
      <w:color w:val="5D5D5D"/>
      <w:szCs w:val="20"/>
    </w:rPr>
  </w:style>
  <w:style w:type="paragraph" w:styleId="Title">
    <w:name w:val="Title"/>
    <w:basedOn w:val="Normal"/>
    <w:link w:val="TitleChar"/>
    <w:uiPriority w:val="9"/>
    <w:qFormat/>
    <w:rsid w:val="005E21F7"/>
    <w:pPr>
      <w:spacing w:after="120"/>
      <w:jc w:val="center"/>
    </w:pPr>
    <w:rPr>
      <w:rFonts w:asciiTheme="majorHAnsi" w:hAnsiTheme="majorHAnsi" w:eastAsiaTheme="majorEastAsia" w:cstheme="majorBidi"/>
      <w:b/>
      <w:color w:val="70ACC0"/>
      <w:spacing w:val="-10"/>
      <w:kern w:val="28"/>
      <w:sz w:val="48"/>
      <w:szCs w:val="20"/>
    </w:rPr>
  </w:style>
  <w:style w:type="character" w:styleId="TitleChar" w:customStyle="1">
    <w:name w:val="Title Char"/>
    <w:basedOn w:val="DefaultParagraphFont"/>
    <w:link w:val="Title"/>
    <w:uiPriority w:val="9"/>
    <w:rsid w:val="005E21F7"/>
    <w:rPr>
      <w:rFonts w:asciiTheme="majorHAnsi" w:hAnsiTheme="majorHAnsi" w:eastAsiaTheme="majorEastAsia" w:cstheme="majorBidi"/>
      <w:b/>
      <w:color w:val="70ACC0"/>
      <w:spacing w:val="-10"/>
      <w:kern w:val="28"/>
      <w:sz w:val="48"/>
      <w:szCs w:val="20"/>
    </w:rPr>
  </w:style>
  <w:style w:type="paragraph" w:styleId="Subtitle">
    <w:name w:val="Subtitle"/>
    <w:basedOn w:val="Normal"/>
    <w:next w:val="Normal"/>
    <w:link w:val="SubtitleChar"/>
    <w:uiPriority w:val="21"/>
    <w:unhideWhenUsed/>
    <w:qFormat/>
    <w:rsid w:val="00131509"/>
    <w:pPr>
      <w:numPr>
        <w:ilvl w:val="1"/>
      </w:numPr>
      <w:spacing w:after="40"/>
      <w:jc w:val="center"/>
    </w:pPr>
    <w:rPr>
      <w:rFonts w:eastAsiaTheme="minorEastAsia" w:cstheme="minorBidi"/>
      <w:color w:val="5D5D5D"/>
      <w:spacing w:val="15"/>
    </w:rPr>
  </w:style>
  <w:style w:type="character" w:styleId="SubtitleChar" w:customStyle="1">
    <w:name w:val="Subtitle Char"/>
    <w:basedOn w:val="DefaultParagraphFont"/>
    <w:link w:val="Subtitle"/>
    <w:uiPriority w:val="21"/>
    <w:rsid w:val="00131509"/>
    <w:rPr>
      <w:rFonts w:eastAsiaTheme="minorEastAsia"/>
      <w:color w:val="5D5D5D"/>
      <w:spacing w:val="15"/>
      <w:szCs w:val="22"/>
    </w:rPr>
  </w:style>
  <w:style w:type="paragraph" w:styleId="Header">
    <w:name w:val="header"/>
    <w:basedOn w:val="Normal"/>
    <w:link w:val="HeaderChar"/>
    <w:uiPriority w:val="99"/>
    <w:unhideWhenUsed/>
    <w:qFormat/>
    <w:rsid w:val="00473D0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73D04"/>
    <w:rPr>
      <w:rFonts w:ascii="Times New Roman" w:hAnsi="Times New Roman"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73D04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73D04"/>
    <w:rPr>
      <w:rFonts w:ascii="Times New Roman" w:hAnsi="Times New Roman" w:eastAsia="Times New Roman" w:cs="Times New Roman"/>
    </w:rPr>
  </w:style>
  <w:style w:type="paragraph" w:styleId="ListBullet">
    <w:name w:val="List Bullet"/>
    <w:aliases w:val="Bullets"/>
    <w:basedOn w:val="Normal"/>
    <w:uiPriority w:val="4"/>
    <w:qFormat/>
    <w:rsid w:val="001367C8"/>
    <w:pPr>
      <w:spacing w:after="240"/>
      <w:ind w:left="720" w:hanging="360"/>
      <w:contextualSpacing/>
    </w:pPr>
    <w:rPr>
      <w:szCs w:val="20"/>
    </w:rPr>
  </w:style>
  <w:style w:type="paragraph" w:styleId="ListParagraph">
    <w:name w:val="List Paragraph"/>
    <w:basedOn w:val="Normal"/>
    <w:uiPriority w:val="34"/>
    <w:qFormat/>
    <w:rsid w:val="005847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252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521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2521B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21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2521B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21B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2521B"/>
    <w:rPr>
      <w:rFonts w:ascii="Times New Roman" w:hAnsi="Times New Roman" w:eastAsia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1616CE"/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252E95"/>
  </w:style>
  <w:style w:type="character" w:styleId="Hyperlink">
    <w:name w:val="Hyperlink"/>
    <w:basedOn w:val="DefaultParagraphFont"/>
    <w:uiPriority w:val="99"/>
    <w:unhideWhenUsed/>
    <w:rsid w:val="00D57B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7B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36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49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5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35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31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75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1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4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87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4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574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44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705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190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6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7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44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3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4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6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89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09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4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52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header" Target="header5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header" Target="header6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hyperlink" Target="https://2050partners.sharepoint.com/:f:/r/sites/CalBEMCollaborativeEfforts/Shared%20Documents/Project%20Proposals/Submission%20Templates?csf=1&amp;web=1&amp;e=xgi5eP" TargetMode="External" Id="rId10" /><Relationship Type="http://schemas.openxmlformats.org/officeDocument/2006/relationships/hyperlink" Target="https://calbem.ibpsa.us/about/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elisewall/Library/Group%20Containers/UBF8T346G9.Office/User%20Content.localized/Templates.localized/Memo%20or%20Notes%20(2050P)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DF5EBB28E9AF458860AD508F799B77" ma:contentTypeVersion="19" ma:contentTypeDescription="Create a new document." ma:contentTypeScope="" ma:versionID="4d846c5befc68e2ed9921eeb635a140a">
  <xsd:schema xmlns:xsd="http://www.w3.org/2001/XMLSchema" xmlns:xs="http://www.w3.org/2001/XMLSchema" xmlns:p="http://schemas.microsoft.com/office/2006/metadata/properties" xmlns:ns2="d2824cd7-2a3f-438f-abd5-34fea22f395b" xmlns:ns3="99f03392-5117-4f00-b8c7-c28d7de3d2f9" xmlns:ns4="d5d122ac-9198-417a-96dd-3fd9d8a02c5d" xmlns:ns5="b3aa00f3-ad7c-4c7c-b1bc-f653daa267e5" targetNamespace="http://schemas.microsoft.com/office/2006/metadata/properties" ma:root="true" ma:fieldsID="5c86f9b33bbad6cc7ab56e7409310137" ns2:_="" ns3:_="" ns4:_="" ns5:_="">
    <xsd:import namespace="d2824cd7-2a3f-438f-abd5-34fea22f395b"/>
    <xsd:import namespace="99f03392-5117-4f00-b8c7-c28d7de3d2f9"/>
    <xsd:import namespace="d5d122ac-9198-417a-96dd-3fd9d8a02c5d"/>
    <xsd:import namespace="b3aa00f3-ad7c-4c7c-b1bc-f653daa267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4:SharedWithDetails" minOccurs="0"/>
                <xsd:element ref="ns5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Data_x0020_Center_x0020_Modeling_x0020_Enhance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24cd7-2a3f-438f-abd5-34fea22f3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a_x0020_Center_x0020_Modeling_x0020_Enhancements" ma:index="26" nillable="true" ma:displayName="Data Center Modeling Enhancements" ma:format="Dropdown" ma:internalName="Data_x0020_Center_x0020_Modeling_x0020_Enhancements">
      <xsd:simpleType>
        <xsd:restriction base="dms:Choice">
          <xsd:enumeration value="High"/>
          <xsd:enumeration value="Choice 2"/>
          <xsd:enumeration value="Lo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3392-5117-4f00-b8c7-c28d7de3d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7" nillable="true" ma:displayName="Taxonomy Catch All Column" ma:hidden="true" ma:list="{59c0f24b-8c7c-425b-a0b3-06561a6eab69}" ma:internalName="TaxCatchAll" ma:showField="CatchAllData" ma:web="99f03392-5117-4f00-b8c7-c28d7de3d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122ac-9198-417a-96dd-3fd9d8a02c5d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a00f3-ad7c-4c7c-b1bc-f653daa267e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6" nillable="true" ma:taxonomy="true" ma:internalName="lcf76f155ced4ddcb4097134ff3c332f" ma:taxonomyFieldName="MediaServiceImageTags" ma:displayName="Image Tags" ma:default="" ma:fieldId="{5cf76f15-5ced-4ddc-b409-7134ff3c332f}" ma:taxonomyMulti="true" ma:sspId="d9fbabe8-1c89-47f3-93c4-f60b3feb87f1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2824cd7-2a3f-438f-abd5-34fea22f395b" xsi:nil="true"/>
    <Data_x0020_Center_x0020_Modeling_x0020_Enhancements xmlns="d2824cd7-2a3f-438f-abd5-34fea22f395b" xsi:nil="true"/>
    <lcf76f155ced4ddcb4097134ff3c332f xmlns="b3aa00f3-ad7c-4c7c-b1bc-f653daa267e5">
      <Terms xmlns="http://schemas.microsoft.com/office/infopath/2007/PartnerControls"/>
    </lcf76f155ced4ddcb4097134ff3c332f>
    <TaxCatchAll xmlns="99f03392-5117-4f00-b8c7-c28d7de3d2f9" xsi:nil="true"/>
    <SharedWithUsers xmlns="99f03392-5117-4f00-b8c7-c28d7de3d2f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5CB07DA-FEDC-4779-9CF7-B96DCC87CE61}"/>
</file>

<file path=customXml/itemProps2.xml><?xml version="1.0" encoding="utf-8"?>
<ds:datastoreItem xmlns:ds="http://schemas.openxmlformats.org/officeDocument/2006/customXml" ds:itemID="{EDFCE2C1-514E-491F-A136-970E28C77F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F77BC5-0A2C-462F-90EA-2C3B0D59150D}">
  <ds:schemaRefs>
    <ds:schemaRef ds:uri="http://schemas.microsoft.com/office/2006/metadata/properties"/>
    <ds:schemaRef ds:uri="http://schemas.microsoft.com/office/infopath/2007/PartnerControls"/>
    <ds:schemaRef ds:uri="d2824cd7-2a3f-438f-abd5-34fea22f395b"/>
    <ds:schemaRef ds:uri="d5d122ac-9198-417a-96dd-3fd9d8a02c5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Memo or Notes (2050P).dotx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CalBEM 2026 - Project Funding Proposal Form_Final.docx</dc:title>
  <dc:subject/>
  <dc:creator>Elise Wall</dc:creator>
  <cp:keywords/>
  <dc:description/>
  <cp:lastModifiedBy>Josh Dean</cp:lastModifiedBy>
  <cp:revision>25</cp:revision>
  <dcterms:created xsi:type="dcterms:W3CDTF">2023-02-16T22:52:00Z</dcterms:created>
  <dcterms:modified xsi:type="dcterms:W3CDTF">2026-03-04T18:45:27Z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0x0101001DDF5EBB28E9AF458860AD508F799B77</vt:lpwstr>
  </property>
  <property fmtid="{D5CDD505-2E9C-101B-9397-08002B2CF9AE}" pid="3" name="MediaServiceImageTags">
    <vt:lpwstr/>
  </property>
  <property fmtid="{D5CDD505-2E9C-101B-9397-08002B2CF9AE}" pid="4" name="Order">
    <vt:r8>6400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4" name="docLang">
    <vt:lpwstr>en</vt:lpwstr>
  </property>
</Properties>
</file>